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10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505"/>
      </w:tblGrid>
      <w:tr w:rsidR="00C977C8" w:rsidRPr="00C7391E" w14:paraId="6317E22B" w14:textId="77777777" w:rsidTr="2C2CBAE7">
        <w:trPr>
          <w:trHeight w:val="930"/>
        </w:trPr>
        <w:tc>
          <w:tcPr>
            <w:tcW w:w="5400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  <w:vAlign w:val="bottom"/>
          </w:tcPr>
          <w:p w14:paraId="38B08691" w14:textId="24739E89" w:rsidR="00011398" w:rsidRPr="00011398" w:rsidRDefault="2B1D7875" w:rsidP="00011398">
            <w:pPr>
              <w:pStyle w:val="Title"/>
              <w:jc w:val="left"/>
            </w:pPr>
            <w:r>
              <w:t>Universal Prayer </w:t>
            </w:r>
            <w:r w:rsidR="084658CD">
              <w:t>(Priest)</w:t>
            </w:r>
          </w:p>
          <w:p w14:paraId="352BF9E2" w14:textId="75775A12" w:rsidR="00EB6A1A" w:rsidRPr="00EB6A1A" w:rsidRDefault="00405465" w:rsidP="003619DD">
            <w:pPr>
              <w:pStyle w:val="Subtitle"/>
              <w:ind w:left="0"/>
            </w:pPr>
            <w:r>
              <w:t>Lent</w:t>
            </w:r>
          </w:p>
        </w:tc>
        <w:tc>
          <w:tcPr>
            <w:tcW w:w="5505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</w:tcPr>
          <w:p w14:paraId="26548AD2" w14:textId="6314B930" w:rsidR="7345708A" w:rsidRDefault="7345708A" w:rsidP="7345708A">
            <w:pPr>
              <w:pStyle w:val="Title"/>
              <w:jc w:val="left"/>
            </w:pPr>
          </w:p>
        </w:tc>
      </w:tr>
      <w:tr w:rsidR="005060E4" w:rsidRPr="00C7391E" w14:paraId="16699C85" w14:textId="77777777" w:rsidTr="2C2CBAE7">
        <w:trPr>
          <w:trHeight w:val="393"/>
        </w:trPr>
        <w:tc>
          <w:tcPr>
            <w:tcW w:w="10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8A7C9" w14:textId="52820A1D" w:rsidR="005060E4" w:rsidRPr="00167183" w:rsidRDefault="005060E4" w:rsidP="002846A4">
            <w:pPr>
              <w:pStyle w:val="Title"/>
              <w:spacing w:after="80"/>
              <w:rPr>
                <w:sz w:val="36"/>
                <w:szCs w:val="36"/>
              </w:rPr>
            </w:pPr>
            <w:r w:rsidRPr="00167183">
              <w:rPr>
                <w:sz w:val="36"/>
                <w:szCs w:val="36"/>
              </w:rPr>
              <w:t>Priest’s Introduction</w:t>
            </w:r>
          </w:p>
        </w:tc>
      </w:tr>
    </w:tbl>
    <w:tbl>
      <w:tblPr>
        <w:tblStyle w:val="TableGrid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2"/>
        <w:gridCol w:w="5443"/>
      </w:tblGrid>
      <w:tr w:rsidR="00B46533" w14:paraId="7EE80F52" w14:textId="77777777" w:rsidTr="005F2B9C">
        <w:tc>
          <w:tcPr>
            <w:tcW w:w="5442" w:type="dxa"/>
          </w:tcPr>
          <w:p w14:paraId="7DAD00D2" w14:textId="4D8E8A09" w:rsidR="00B46533" w:rsidRPr="005F2B9C" w:rsidRDefault="00B46533" w:rsidP="005F2B9C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5F2B9C">
              <w:rPr>
                <w:sz w:val="32"/>
                <w:szCs w:val="32"/>
                <w:u w:val="single"/>
              </w:rPr>
              <w:t>General Formula I</w:t>
            </w:r>
          </w:p>
          <w:p w14:paraId="7105709F" w14:textId="77777777" w:rsidR="00B46533" w:rsidRPr="005F2B9C" w:rsidRDefault="00B46533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To God the Father almighty,</w:t>
            </w:r>
          </w:p>
          <w:p w14:paraId="78BE792C" w14:textId="77777777" w:rsidR="00B46533" w:rsidRPr="005F2B9C" w:rsidRDefault="00B46533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dear brethren (brothers and sisters),</w:t>
            </w:r>
          </w:p>
          <w:p w14:paraId="3E3B7F1A" w14:textId="77777777" w:rsidR="00B46533" w:rsidRPr="005F2B9C" w:rsidRDefault="00B46533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may every prayer of our heart be directed,</w:t>
            </w:r>
          </w:p>
          <w:p w14:paraId="52F74513" w14:textId="77777777" w:rsidR="00BE4701" w:rsidRPr="005F2B9C" w:rsidRDefault="00B46533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 xml:space="preserve">for his will it is that all humanity should </w:t>
            </w:r>
          </w:p>
          <w:p w14:paraId="0B87D480" w14:textId="0F0A931C" w:rsidR="00B46533" w:rsidRPr="005F2B9C" w:rsidRDefault="007514F6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 xml:space="preserve">     </w:t>
            </w:r>
            <w:r w:rsidR="00B46533" w:rsidRPr="005F2B9C">
              <w:rPr>
                <w:sz w:val="28"/>
                <w:szCs w:val="28"/>
              </w:rPr>
              <w:t>be saved</w:t>
            </w:r>
          </w:p>
          <w:p w14:paraId="3C443578" w14:textId="77777777" w:rsidR="00B46533" w:rsidRPr="005F2B9C" w:rsidRDefault="00B46533" w:rsidP="005F2B9C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and come to t</w:t>
            </w:r>
            <w:r w:rsidR="00335E30" w:rsidRPr="005F2B9C">
              <w:rPr>
                <w:sz w:val="28"/>
                <w:szCs w:val="28"/>
              </w:rPr>
              <w:t>h</w:t>
            </w:r>
            <w:r w:rsidRPr="005F2B9C">
              <w:rPr>
                <w:sz w:val="28"/>
                <w:szCs w:val="28"/>
              </w:rPr>
              <w:t>e knowledge of the truth.</w:t>
            </w:r>
          </w:p>
          <w:p w14:paraId="06C47AA9" w14:textId="7F73C111" w:rsidR="008F1EA6" w:rsidRPr="005F2B9C" w:rsidRDefault="008F1EA6" w:rsidP="005F2B9C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443" w:type="dxa"/>
          </w:tcPr>
          <w:p w14:paraId="38EB1D02" w14:textId="23DC8AB9" w:rsidR="00A67E2D" w:rsidRPr="005F2B9C" w:rsidRDefault="00A67E2D" w:rsidP="005F2B9C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5F2B9C">
              <w:rPr>
                <w:sz w:val="32"/>
                <w:szCs w:val="32"/>
                <w:u w:val="single"/>
              </w:rPr>
              <w:t>General Formula II</w:t>
            </w:r>
          </w:p>
          <w:p w14:paraId="2EC4A826" w14:textId="77777777" w:rsidR="00A67E2D" w:rsidRPr="005F2B9C" w:rsidRDefault="00A67E2D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Brethren (brothers and sisters),</w:t>
            </w:r>
          </w:p>
          <w:p w14:paraId="49738C27" w14:textId="77777777" w:rsidR="00A67E2D" w:rsidRPr="005F2B9C" w:rsidRDefault="00A67E2D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as we now make our prayer</w:t>
            </w:r>
          </w:p>
          <w:p w14:paraId="70D47F8B" w14:textId="77777777" w:rsidR="00A67E2D" w:rsidRPr="005F2B9C" w:rsidRDefault="00A67E2D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for our community and for the world,</w:t>
            </w:r>
          </w:p>
          <w:p w14:paraId="232DED5C" w14:textId="77777777" w:rsidR="00A67E2D" w:rsidRPr="005F2B9C" w:rsidRDefault="00A67E2D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let us all pray to Christ the Lord,</w:t>
            </w:r>
          </w:p>
          <w:p w14:paraId="33F7B19F" w14:textId="77777777" w:rsidR="00A67E2D" w:rsidRPr="005F2B9C" w:rsidRDefault="00A67E2D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not only for ourselves and our own needs,</w:t>
            </w:r>
          </w:p>
          <w:p w14:paraId="0AE94D60" w14:textId="77777777" w:rsidR="00B46533" w:rsidRPr="005F2B9C" w:rsidRDefault="00A67E2D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but for the entire people.</w:t>
            </w:r>
          </w:p>
          <w:p w14:paraId="3AA24970" w14:textId="4065FA60" w:rsidR="008F1EA6" w:rsidRPr="005F2B9C" w:rsidRDefault="008F1EA6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</w:p>
        </w:tc>
      </w:tr>
      <w:tr w:rsidR="00B46533" w14:paraId="6E96279D" w14:textId="77777777" w:rsidTr="005F2B9C">
        <w:tc>
          <w:tcPr>
            <w:tcW w:w="5442" w:type="dxa"/>
          </w:tcPr>
          <w:p w14:paraId="1E1EA2F1" w14:textId="2448BA44" w:rsidR="00A67E2D" w:rsidRPr="005F2B9C" w:rsidRDefault="00405465" w:rsidP="005F2B9C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5F2B9C">
              <w:rPr>
                <w:sz w:val="32"/>
                <w:szCs w:val="32"/>
                <w:u w:val="single"/>
              </w:rPr>
              <w:t>Lent</w:t>
            </w:r>
            <w:r w:rsidR="2ED155B5" w:rsidRPr="005F2B9C">
              <w:rPr>
                <w:sz w:val="32"/>
                <w:szCs w:val="32"/>
                <w:u w:val="single"/>
              </w:rPr>
              <w:t xml:space="preserve"> I</w:t>
            </w:r>
          </w:p>
          <w:p w14:paraId="52527DA5" w14:textId="5981227C" w:rsidR="00B46533" w:rsidRPr="005F2B9C" w:rsidRDefault="00B55348" w:rsidP="005F2B9C">
            <w:pPr>
              <w:spacing w:line="276" w:lineRule="auto"/>
              <w:ind w:right="-72"/>
              <w:jc w:val="left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We should pour forth our prayers at all</w:t>
            </w:r>
            <w:r w:rsidR="005F2B9C">
              <w:rPr>
                <w:sz w:val="28"/>
                <w:szCs w:val="28"/>
              </w:rPr>
              <w:t xml:space="preserve"> </w:t>
            </w:r>
            <w:r w:rsidRPr="005F2B9C">
              <w:rPr>
                <w:sz w:val="28"/>
                <w:szCs w:val="28"/>
              </w:rPr>
              <w:t>times,</w:t>
            </w:r>
          </w:p>
          <w:p w14:paraId="4D607F2F" w14:textId="78BD4716" w:rsidR="00B55348" w:rsidRPr="005F2B9C" w:rsidRDefault="000B12AD" w:rsidP="005F2B9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d</w:t>
            </w:r>
            <w:r w:rsidR="00B55348" w:rsidRPr="005F2B9C">
              <w:rPr>
                <w:sz w:val="28"/>
                <w:szCs w:val="28"/>
              </w:rPr>
              <w:t>ear brethren (brothers and sisters),</w:t>
            </w:r>
          </w:p>
          <w:p w14:paraId="5E844946" w14:textId="30327B4E" w:rsidR="00B55348" w:rsidRPr="005F2B9C" w:rsidRDefault="000B12AD" w:rsidP="005F2B9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but, above all,  in these days of Lent</w:t>
            </w:r>
          </w:p>
          <w:p w14:paraId="76956C3B" w14:textId="3B22B2A4" w:rsidR="000B12AD" w:rsidRPr="005F2B9C" w:rsidRDefault="000B12AD" w:rsidP="005F2B9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we ought to watch more intently with</w:t>
            </w:r>
            <w:r w:rsidR="005F2B9C">
              <w:rPr>
                <w:sz w:val="28"/>
                <w:szCs w:val="28"/>
              </w:rPr>
              <w:t xml:space="preserve"> </w:t>
            </w:r>
            <w:r w:rsidRPr="005F2B9C">
              <w:rPr>
                <w:sz w:val="28"/>
                <w:szCs w:val="28"/>
              </w:rPr>
              <w:t>Christ</w:t>
            </w:r>
          </w:p>
          <w:p w14:paraId="64E4981E" w14:textId="77777777" w:rsidR="005F2B9C" w:rsidRDefault="00401D30" w:rsidP="005F2B9C">
            <w:pPr>
              <w:spacing w:line="276" w:lineRule="auto"/>
              <w:ind w:right="-162"/>
              <w:jc w:val="left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 xml:space="preserve">and direct our petitions more fervently to </w:t>
            </w:r>
          </w:p>
          <w:p w14:paraId="27A0C17D" w14:textId="09082BC0" w:rsidR="00401D30" w:rsidRPr="005F2B9C" w:rsidRDefault="005F2B9C" w:rsidP="005F2B9C">
            <w:pPr>
              <w:spacing w:line="276" w:lineRule="auto"/>
              <w:ind w:right="-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401D30" w:rsidRPr="005F2B9C">
              <w:rPr>
                <w:sz w:val="28"/>
                <w:szCs w:val="28"/>
              </w:rPr>
              <w:t>God.</w:t>
            </w:r>
          </w:p>
        </w:tc>
        <w:tc>
          <w:tcPr>
            <w:tcW w:w="5443" w:type="dxa"/>
          </w:tcPr>
          <w:p w14:paraId="45D05E74" w14:textId="6A920E1B" w:rsidR="00B46533" w:rsidRPr="005F2B9C" w:rsidRDefault="00405465" w:rsidP="005F2B9C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5F2B9C">
              <w:rPr>
                <w:sz w:val="32"/>
                <w:szCs w:val="32"/>
                <w:u w:val="single"/>
              </w:rPr>
              <w:t>Lent</w:t>
            </w:r>
            <w:r w:rsidR="322BF860" w:rsidRPr="005F2B9C">
              <w:rPr>
                <w:sz w:val="32"/>
                <w:szCs w:val="32"/>
                <w:u w:val="single"/>
              </w:rPr>
              <w:t xml:space="preserve"> II</w:t>
            </w:r>
          </w:p>
          <w:p w14:paraId="0B1615FF" w14:textId="77777777" w:rsidR="005F2B9C" w:rsidRPr="005F2B9C" w:rsidRDefault="007514F6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As the Solemnity of Easter approaches, dear</w:t>
            </w:r>
            <w:r w:rsidR="005F2B9C" w:rsidRPr="005F2B9C">
              <w:rPr>
                <w:sz w:val="28"/>
                <w:szCs w:val="28"/>
              </w:rPr>
              <w:t xml:space="preserve"> </w:t>
            </w:r>
          </w:p>
          <w:p w14:paraId="1BB9716F" w14:textId="4E4DA18D" w:rsidR="00B46533" w:rsidRPr="005F2B9C" w:rsidRDefault="005F2B9C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 xml:space="preserve">     </w:t>
            </w:r>
            <w:r w:rsidR="007514F6" w:rsidRPr="005F2B9C">
              <w:rPr>
                <w:sz w:val="28"/>
                <w:szCs w:val="28"/>
              </w:rPr>
              <w:t>friends,</w:t>
            </w:r>
          </w:p>
          <w:p w14:paraId="09ED8B62" w14:textId="77777777" w:rsidR="005F2B9C" w:rsidRDefault="00C73E38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 xml:space="preserve">let our prayer to the Lord be all the more </w:t>
            </w:r>
          </w:p>
          <w:p w14:paraId="5324D3E5" w14:textId="44772A8B" w:rsidR="00C73E38" w:rsidRPr="005F2B9C" w:rsidRDefault="005F2B9C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C73E38" w:rsidRPr="005F2B9C">
              <w:rPr>
                <w:sz w:val="28"/>
                <w:szCs w:val="28"/>
              </w:rPr>
              <w:t>insistent,</w:t>
            </w:r>
          </w:p>
          <w:p w14:paraId="5D1F4EEC" w14:textId="77777777" w:rsidR="00805FE1" w:rsidRPr="005F2B9C" w:rsidRDefault="00C73E38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that all of us, and the whole multitude of the</w:t>
            </w:r>
          </w:p>
          <w:p w14:paraId="1A3AFFB3" w14:textId="0172B774" w:rsidR="00C73E38" w:rsidRPr="005F2B9C" w:rsidRDefault="00805FE1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 xml:space="preserve">     </w:t>
            </w:r>
            <w:r w:rsidR="00C73E38" w:rsidRPr="005F2B9C">
              <w:rPr>
                <w:sz w:val="28"/>
                <w:szCs w:val="28"/>
              </w:rPr>
              <w:t>baptized,</w:t>
            </w:r>
          </w:p>
          <w:p w14:paraId="027BD3D0" w14:textId="77777777" w:rsidR="00C73E38" w:rsidRPr="005F2B9C" w:rsidRDefault="00C73E38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>together with the entire world,</w:t>
            </w:r>
          </w:p>
          <w:p w14:paraId="1995F92D" w14:textId="77777777" w:rsidR="002847F8" w:rsidRPr="005F2B9C" w:rsidRDefault="00C73E38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 xml:space="preserve">may come to share more abundantly in this </w:t>
            </w:r>
          </w:p>
          <w:p w14:paraId="5D2BA642" w14:textId="4A0EE5F2" w:rsidR="00C73E38" w:rsidRPr="005F2B9C" w:rsidRDefault="002847F8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F2B9C">
              <w:rPr>
                <w:sz w:val="28"/>
                <w:szCs w:val="28"/>
              </w:rPr>
              <w:t xml:space="preserve">     </w:t>
            </w:r>
            <w:r w:rsidR="00C73E38" w:rsidRPr="005F2B9C">
              <w:rPr>
                <w:sz w:val="28"/>
                <w:szCs w:val="28"/>
              </w:rPr>
              <w:t>sacred mystery</w:t>
            </w:r>
            <w:r w:rsidR="00805FE1" w:rsidRPr="005F2B9C">
              <w:rPr>
                <w:sz w:val="28"/>
                <w:szCs w:val="28"/>
              </w:rPr>
              <w:t>.</w:t>
            </w:r>
          </w:p>
        </w:tc>
      </w:tr>
      <w:tr w:rsidR="001121ED" w14:paraId="3B5EFFA2" w14:textId="77777777" w:rsidTr="005F2B9C">
        <w:tc>
          <w:tcPr>
            <w:tcW w:w="5442" w:type="dxa"/>
          </w:tcPr>
          <w:p w14:paraId="48603B9C" w14:textId="77777777" w:rsidR="001121ED" w:rsidRPr="005F2B9C" w:rsidRDefault="001121ED" w:rsidP="005F2B9C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</w:p>
        </w:tc>
        <w:tc>
          <w:tcPr>
            <w:tcW w:w="5443" w:type="dxa"/>
          </w:tcPr>
          <w:p w14:paraId="2EDBA53E" w14:textId="77777777" w:rsidR="001121ED" w:rsidRPr="005F2B9C" w:rsidRDefault="001121ED" w:rsidP="005F2B9C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</w:p>
        </w:tc>
      </w:tr>
    </w:tbl>
    <w:p w14:paraId="02F62FC7" w14:textId="77777777" w:rsidR="00335E30" w:rsidRDefault="00335E30" w:rsidP="7345708A">
      <w:pPr>
        <w:pStyle w:val="NoSpacing"/>
        <w:spacing w:line="276" w:lineRule="auto"/>
        <w:rPr>
          <w:sz w:val="12"/>
          <w:szCs w:val="12"/>
        </w:rPr>
      </w:pPr>
    </w:p>
    <w:p w14:paraId="0A2470D6" w14:textId="3B07A2DE" w:rsidR="005060E4" w:rsidRDefault="005060E4" w:rsidP="005F2B9C">
      <w:pPr>
        <w:pStyle w:val="Heading1"/>
        <w:spacing w:before="0" w:after="0"/>
        <w:jc w:val="center"/>
      </w:pPr>
      <w:r w:rsidRPr="005060E4">
        <w:t>Priest’s Prayer</w:t>
      </w: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5"/>
        <w:gridCol w:w="5445"/>
      </w:tblGrid>
      <w:tr w:rsidR="00A61A80" w:rsidRPr="00225FFA" w14:paraId="071F4E33" w14:textId="769FEF2C" w:rsidTr="005F2B9C">
        <w:trPr>
          <w:trHeight w:val="300"/>
        </w:trPr>
        <w:tc>
          <w:tcPr>
            <w:tcW w:w="5445" w:type="dxa"/>
          </w:tcPr>
          <w:p w14:paraId="1F58B52D" w14:textId="23319355" w:rsidR="00A61A80" w:rsidRPr="00225FFA" w:rsidRDefault="00A61A80" w:rsidP="00711260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 w:rsidRPr="2C2CBAE7">
              <w:rPr>
                <w:sz w:val="32"/>
                <w:szCs w:val="32"/>
                <w:u w:val="single"/>
              </w:rPr>
              <w:t xml:space="preserve">Collect of the </w:t>
            </w:r>
            <w:r>
              <w:rPr>
                <w:sz w:val="32"/>
                <w:szCs w:val="32"/>
                <w:u w:val="single"/>
              </w:rPr>
              <w:t>1</w:t>
            </w:r>
            <w:r w:rsidRPr="00A61A80">
              <w:rPr>
                <w:sz w:val="32"/>
                <w:szCs w:val="32"/>
                <w:u w:val="single"/>
                <w:vertAlign w:val="superscript"/>
              </w:rPr>
              <w:t>st</w:t>
            </w:r>
            <w:r>
              <w:rPr>
                <w:sz w:val="32"/>
                <w:szCs w:val="32"/>
                <w:u w:val="single"/>
              </w:rPr>
              <w:t xml:space="preserve"> Sunday of Lent</w:t>
            </w:r>
          </w:p>
        </w:tc>
        <w:tc>
          <w:tcPr>
            <w:tcW w:w="5445" w:type="dxa"/>
          </w:tcPr>
          <w:p w14:paraId="70A76EEE" w14:textId="67F024DE" w:rsidR="00A61A80" w:rsidRPr="2C2CBAE7" w:rsidRDefault="00B86049" w:rsidP="00711260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 w:rsidRPr="2C2CBAE7">
              <w:rPr>
                <w:sz w:val="32"/>
                <w:szCs w:val="32"/>
                <w:u w:val="single"/>
              </w:rPr>
              <w:t xml:space="preserve">Collect of </w:t>
            </w:r>
            <w:r>
              <w:rPr>
                <w:sz w:val="32"/>
                <w:szCs w:val="32"/>
                <w:u w:val="single"/>
              </w:rPr>
              <w:t>Our Lady of Sorrows</w:t>
            </w:r>
          </w:p>
        </w:tc>
      </w:tr>
      <w:tr w:rsidR="00CE24B5" w:rsidRPr="00225FFA" w14:paraId="5CF8CA8B" w14:textId="00F0C771" w:rsidTr="005F2B9C">
        <w:trPr>
          <w:trHeight w:val="2900"/>
        </w:trPr>
        <w:tc>
          <w:tcPr>
            <w:tcW w:w="5445" w:type="dxa"/>
          </w:tcPr>
          <w:p w14:paraId="757CAD2E" w14:textId="77777777" w:rsidR="00CE24B5" w:rsidRDefault="00CE24B5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Grant, almighty God,</w:t>
            </w:r>
          </w:p>
          <w:p w14:paraId="4B0CB11A" w14:textId="1A5C2996" w:rsidR="00CE24B5" w:rsidRDefault="00CE24B5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552575">
              <w:rPr>
                <w:sz w:val="28"/>
                <w:szCs w:val="28"/>
              </w:rPr>
              <w:t xml:space="preserve">hrough the yearly observances of holy </w:t>
            </w:r>
            <w:r>
              <w:rPr>
                <w:sz w:val="28"/>
                <w:szCs w:val="28"/>
              </w:rPr>
              <w:t>L</w:t>
            </w:r>
            <w:r w:rsidRPr="00552575">
              <w:rPr>
                <w:sz w:val="28"/>
                <w:szCs w:val="28"/>
              </w:rPr>
              <w:t xml:space="preserve">ent, </w:t>
            </w:r>
          </w:p>
          <w:p w14:paraId="40F301CB" w14:textId="77777777" w:rsidR="00CE24B5" w:rsidRDefault="00CE24B5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52575">
              <w:rPr>
                <w:sz w:val="28"/>
                <w:szCs w:val="28"/>
              </w:rPr>
              <w:t xml:space="preserve">that we may grow and understanding </w:t>
            </w:r>
          </w:p>
          <w:p w14:paraId="4598B04C" w14:textId="77777777" w:rsidR="00CE24B5" w:rsidRDefault="00CE24B5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552575">
              <w:rPr>
                <w:sz w:val="28"/>
                <w:szCs w:val="28"/>
              </w:rPr>
              <w:t xml:space="preserve">of the riches hidden in Christ </w:t>
            </w:r>
          </w:p>
          <w:p w14:paraId="0DB02E80" w14:textId="1C19BCE2" w:rsidR="00CE24B5" w:rsidRDefault="00CE24B5" w:rsidP="005F2B9C">
            <w:pPr>
              <w:pStyle w:val="NoSpacing"/>
              <w:spacing w:line="276" w:lineRule="auto"/>
              <w:ind w:right="-102"/>
              <w:rPr>
                <w:sz w:val="28"/>
                <w:szCs w:val="28"/>
              </w:rPr>
            </w:pPr>
            <w:r w:rsidRPr="00552575">
              <w:rPr>
                <w:sz w:val="28"/>
                <w:szCs w:val="28"/>
              </w:rPr>
              <w:t>and by worthy conduct pursue their</w:t>
            </w:r>
            <w:r w:rsidR="005F2B9C">
              <w:rPr>
                <w:sz w:val="28"/>
                <w:szCs w:val="28"/>
              </w:rPr>
              <w:t xml:space="preserve"> </w:t>
            </w:r>
            <w:r w:rsidRPr="00552575">
              <w:rPr>
                <w:sz w:val="28"/>
                <w:szCs w:val="28"/>
              </w:rPr>
              <w:t>effects</w:t>
            </w:r>
            <w:r>
              <w:rPr>
                <w:sz w:val="28"/>
                <w:szCs w:val="28"/>
              </w:rPr>
              <w:t>.</w:t>
            </w:r>
          </w:p>
          <w:p w14:paraId="5DFA8572" w14:textId="3A9CA46B" w:rsidR="00CE24B5" w:rsidRPr="00225FFA" w:rsidRDefault="00CE24B5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552575">
              <w:rPr>
                <w:sz w:val="28"/>
                <w:szCs w:val="28"/>
              </w:rPr>
              <w:t xml:space="preserve">hrough </w:t>
            </w:r>
            <w:r>
              <w:rPr>
                <w:sz w:val="28"/>
                <w:szCs w:val="28"/>
              </w:rPr>
              <w:t xml:space="preserve">Christ our Lord. </w:t>
            </w:r>
            <w:r w:rsidR="005F2B9C">
              <w:rPr>
                <w:sz w:val="28"/>
                <w:szCs w:val="28"/>
              </w:rPr>
              <w:t>Amen.</w:t>
            </w:r>
          </w:p>
        </w:tc>
        <w:tc>
          <w:tcPr>
            <w:tcW w:w="5445" w:type="dxa"/>
          </w:tcPr>
          <w:p w14:paraId="0EE71190" w14:textId="77777777" w:rsidR="005F2B9C" w:rsidRDefault="002404C2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2404C2">
              <w:rPr>
                <w:sz w:val="28"/>
                <w:szCs w:val="28"/>
              </w:rPr>
              <w:t>O God, who willed</w:t>
            </w:r>
            <w:r w:rsidR="005F2B9C">
              <w:rPr>
                <w:sz w:val="28"/>
                <w:szCs w:val="28"/>
              </w:rPr>
              <w:t xml:space="preserve"> </w:t>
            </w:r>
            <w:r w:rsidRPr="002404C2">
              <w:rPr>
                <w:sz w:val="28"/>
                <w:szCs w:val="28"/>
              </w:rPr>
              <w:t xml:space="preserve">that, </w:t>
            </w:r>
          </w:p>
          <w:p w14:paraId="05C3D821" w14:textId="17D7E5F8" w:rsidR="002404C2" w:rsidRPr="002404C2" w:rsidRDefault="002404C2" w:rsidP="005F2B9C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2404C2">
              <w:rPr>
                <w:sz w:val="28"/>
                <w:szCs w:val="28"/>
              </w:rPr>
              <w:t>when your Son was lifted high on the</w:t>
            </w:r>
            <w:r w:rsidR="005F2B9C">
              <w:rPr>
                <w:sz w:val="28"/>
                <w:szCs w:val="28"/>
              </w:rPr>
              <w:t xml:space="preserve"> </w:t>
            </w:r>
            <w:r w:rsidRPr="002404C2">
              <w:rPr>
                <w:sz w:val="28"/>
                <w:szCs w:val="28"/>
              </w:rPr>
              <w:t>Cross,</w:t>
            </w:r>
          </w:p>
          <w:p w14:paraId="2FFBD6EE" w14:textId="77777777" w:rsidR="005F2B9C" w:rsidRDefault="002404C2" w:rsidP="002404C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2404C2">
              <w:rPr>
                <w:sz w:val="28"/>
                <w:szCs w:val="28"/>
              </w:rPr>
              <w:t xml:space="preserve">his Mother should stand close by and share </w:t>
            </w:r>
          </w:p>
          <w:p w14:paraId="45472675" w14:textId="30E1534E" w:rsidR="002404C2" w:rsidRPr="002404C2" w:rsidRDefault="005F2B9C" w:rsidP="002404C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2404C2" w:rsidRPr="002404C2">
              <w:rPr>
                <w:sz w:val="28"/>
                <w:szCs w:val="28"/>
              </w:rPr>
              <w:t>his suffering,</w:t>
            </w:r>
          </w:p>
          <w:p w14:paraId="559B2062" w14:textId="77777777" w:rsidR="002404C2" w:rsidRPr="002404C2" w:rsidRDefault="002404C2" w:rsidP="002404C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2404C2">
              <w:rPr>
                <w:sz w:val="28"/>
                <w:szCs w:val="28"/>
              </w:rPr>
              <w:t>grant that your Church,</w:t>
            </w:r>
          </w:p>
          <w:p w14:paraId="3B362D30" w14:textId="1F394044" w:rsidR="002404C2" w:rsidRPr="002404C2" w:rsidRDefault="002404C2" w:rsidP="002404C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2404C2">
              <w:rPr>
                <w:sz w:val="28"/>
                <w:szCs w:val="28"/>
              </w:rPr>
              <w:t xml:space="preserve">participating with the Virgin Mary in the </w:t>
            </w:r>
            <w:r w:rsidR="00B86049">
              <w:rPr>
                <w:sz w:val="28"/>
                <w:szCs w:val="28"/>
              </w:rPr>
              <w:br/>
              <w:t xml:space="preserve">     </w:t>
            </w:r>
            <w:r w:rsidRPr="002404C2">
              <w:rPr>
                <w:sz w:val="28"/>
                <w:szCs w:val="28"/>
              </w:rPr>
              <w:t>Passion of Christ,</w:t>
            </w:r>
          </w:p>
          <w:p w14:paraId="28705F42" w14:textId="77777777" w:rsidR="002404C2" w:rsidRPr="002404C2" w:rsidRDefault="002404C2" w:rsidP="002404C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2404C2">
              <w:rPr>
                <w:sz w:val="28"/>
                <w:szCs w:val="28"/>
              </w:rPr>
              <w:t>may merit a share in his Resurrection.</w:t>
            </w:r>
          </w:p>
          <w:p w14:paraId="301FEB6E" w14:textId="4A93779E" w:rsidR="00CE24B5" w:rsidRPr="2C2CBAE7" w:rsidRDefault="001E4B23" w:rsidP="002404C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552575">
              <w:rPr>
                <w:sz w:val="28"/>
                <w:szCs w:val="28"/>
              </w:rPr>
              <w:t xml:space="preserve">hrough </w:t>
            </w:r>
            <w:r>
              <w:rPr>
                <w:sz w:val="28"/>
                <w:szCs w:val="28"/>
              </w:rPr>
              <w:t>Christ our Lord.</w:t>
            </w:r>
            <w:r w:rsidR="005F2B9C">
              <w:rPr>
                <w:sz w:val="28"/>
                <w:szCs w:val="28"/>
              </w:rPr>
              <w:t xml:space="preserve"> Amen.</w:t>
            </w:r>
          </w:p>
        </w:tc>
      </w:tr>
    </w:tbl>
    <w:p w14:paraId="568406E6" w14:textId="6DA789D0" w:rsidR="7345708A" w:rsidRPr="00B86049" w:rsidRDefault="7345708A" w:rsidP="00225FFA">
      <w:pPr>
        <w:pStyle w:val="NoSpacing"/>
        <w:spacing w:line="276" w:lineRule="auto"/>
        <w:rPr>
          <w:sz w:val="2"/>
          <w:szCs w:val="2"/>
        </w:rPr>
      </w:pPr>
    </w:p>
    <w:sectPr w:rsidR="7345708A" w:rsidRPr="00B86049" w:rsidSect="0001139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B1D28" w14:textId="77777777" w:rsidR="00736FF3" w:rsidRDefault="00736FF3" w:rsidP="00AF0602">
      <w:pPr>
        <w:spacing w:after="0" w:line="240" w:lineRule="auto"/>
      </w:pPr>
      <w:r>
        <w:separator/>
      </w:r>
    </w:p>
  </w:endnote>
  <w:endnote w:type="continuationSeparator" w:id="0">
    <w:p w14:paraId="0368EF12" w14:textId="77777777" w:rsidR="00736FF3" w:rsidRDefault="00736FF3" w:rsidP="00AF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8F31D62-6091-4C16-97F5-5AE9B5B0F608}"/>
    <w:embedBold r:id="rId2" w:fontKey="{11D672FB-96FB-4BD8-AD9F-2D1A5C1099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ustina">
    <w:panose1 w:val="00000000000000000000"/>
    <w:charset w:val="00"/>
    <w:family w:val="auto"/>
    <w:pitch w:val="variable"/>
    <w:sig w:usb0="A00000FF" w:usb1="5001205B" w:usb2="00000000" w:usb3="00000000" w:csb0="00000193" w:csb1="00000000"/>
    <w:embedRegular r:id="rId3" w:fontKey="{825A2837-7518-4B07-86E4-DEFD063A98E9}"/>
    <w:embedBold r:id="rId4" w:fontKey="{DD9452E1-CE19-415E-BA7F-D1BA65C3C8B7}"/>
    <w:embedItalic r:id="rId5" w:fontKey="{2083D906-8F3A-4067-BD6C-6CD29F664447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E5AA7542-601F-48CE-8067-059212B16E93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A5CE" w14:textId="77777777" w:rsidR="00736FF3" w:rsidRDefault="00736FF3" w:rsidP="00AF0602">
      <w:pPr>
        <w:spacing w:after="0" w:line="240" w:lineRule="auto"/>
      </w:pPr>
      <w:r>
        <w:separator/>
      </w:r>
    </w:p>
  </w:footnote>
  <w:footnote w:type="continuationSeparator" w:id="0">
    <w:p w14:paraId="53F9AF4E" w14:textId="77777777" w:rsidR="00736FF3" w:rsidRDefault="00736FF3" w:rsidP="00AF060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C201"/>
    <w:multiLevelType w:val="hybridMultilevel"/>
    <w:tmpl w:val="4052E686"/>
    <w:lvl w:ilvl="0" w:tplc="5BA2B21C">
      <w:start w:val="1"/>
      <w:numFmt w:val="decimal"/>
      <w:lvlText w:val="%1."/>
      <w:lvlJc w:val="left"/>
      <w:pPr>
        <w:ind w:left="720" w:hanging="360"/>
      </w:pPr>
    </w:lvl>
    <w:lvl w:ilvl="1" w:tplc="6388B6B0">
      <w:start w:val="1"/>
      <w:numFmt w:val="lowerLetter"/>
      <w:lvlText w:val="%2."/>
      <w:lvlJc w:val="left"/>
      <w:pPr>
        <w:ind w:left="1440" w:hanging="360"/>
      </w:pPr>
    </w:lvl>
    <w:lvl w:ilvl="2" w:tplc="EE1432A2">
      <w:start w:val="1"/>
      <w:numFmt w:val="lowerRoman"/>
      <w:lvlText w:val="%3."/>
      <w:lvlJc w:val="right"/>
      <w:pPr>
        <w:ind w:left="2160" w:hanging="180"/>
      </w:pPr>
    </w:lvl>
    <w:lvl w:ilvl="3" w:tplc="F5A41456">
      <w:start w:val="1"/>
      <w:numFmt w:val="decimal"/>
      <w:lvlText w:val="%4."/>
      <w:lvlJc w:val="left"/>
      <w:pPr>
        <w:ind w:left="2880" w:hanging="360"/>
      </w:pPr>
    </w:lvl>
    <w:lvl w:ilvl="4" w:tplc="6F126DF2">
      <w:start w:val="1"/>
      <w:numFmt w:val="lowerLetter"/>
      <w:lvlText w:val="%5."/>
      <w:lvlJc w:val="left"/>
      <w:pPr>
        <w:ind w:left="3600" w:hanging="360"/>
      </w:pPr>
    </w:lvl>
    <w:lvl w:ilvl="5" w:tplc="6EE815BC">
      <w:start w:val="1"/>
      <w:numFmt w:val="lowerRoman"/>
      <w:lvlText w:val="%6."/>
      <w:lvlJc w:val="right"/>
      <w:pPr>
        <w:ind w:left="4320" w:hanging="180"/>
      </w:pPr>
    </w:lvl>
    <w:lvl w:ilvl="6" w:tplc="1F74F7DC">
      <w:start w:val="1"/>
      <w:numFmt w:val="decimal"/>
      <w:lvlText w:val="%7."/>
      <w:lvlJc w:val="left"/>
      <w:pPr>
        <w:ind w:left="5040" w:hanging="360"/>
      </w:pPr>
    </w:lvl>
    <w:lvl w:ilvl="7" w:tplc="55F2A52C">
      <w:start w:val="1"/>
      <w:numFmt w:val="lowerLetter"/>
      <w:lvlText w:val="%8."/>
      <w:lvlJc w:val="left"/>
      <w:pPr>
        <w:ind w:left="5760" w:hanging="360"/>
      </w:pPr>
    </w:lvl>
    <w:lvl w:ilvl="8" w:tplc="280CCBF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F1A6D"/>
    <w:multiLevelType w:val="multilevel"/>
    <w:tmpl w:val="D98A2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F51EF"/>
    <w:multiLevelType w:val="multilevel"/>
    <w:tmpl w:val="E93667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B01010"/>
    <w:multiLevelType w:val="multilevel"/>
    <w:tmpl w:val="B366F7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784FE7"/>
    <w:multiLevelType w:val="multilevel"/>
    <w:tmpl w:val="52A4F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507690"/>
    <w:multiLevelType w:val="hybridMultilevel"/>
    <w:tmpl w:val="2D183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77E19"/>
    <w:multiLevelType w:val="multilevel"/>
    <w:tmpl w:val="A0927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198743">
    <w:abstractNumId w:val="0"/>
  </w:num>
  <w:num w:numId="2" w16cid:durableId="1756779547">
    <w:abstractNumId w:val="5"/>
  </w:num>
  <w:num w:numId="3" w16cid:durableId="2030065774">
    <w:abstractNumId w:val="1"/>
  </w:num>
  <w:num w:numId="4" w16cid:durableId="1511986856">
    <w:abstractNumId w:val="4"/>
  </w:num>
  <w:num w:numId="5" w16cid:durableId="1527712781">
    <w:abstractNumId w:val="6"/>
  </w:num>
  <w:num w:numId="6" w16cid:durableId="1181507222">
    <w:abstractNumId w:val="2"/>
  </w:num>
  <w:num w:numId="7" w16cid:durableId="726878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98"/>
    <w:rsid w:val="0000339D"/>
    <w:rsid w:val="00011398"/>
    <w:rsid w:val="000122C1"/>
    <w:rsid w:val="000970CA"/>
    <w:rsid w:val="000A4515"/>
    <w:rsid w:val="000B12AD"/>
    <w:rsid w:val="000D792B"/>
    <w:rsid w:val="00102B8F"/>
    <w:rsid w:val="001121ED"/>
    <w:rsid w:val="00120162"/>
    <w:rsid w:val="00167183"/>
    <w:rsid w:val="001E4B23"/>
    <w:rsid w:val="001E5D3B"/>
    <w:rsid w:val="00215436"/>
    <w:rsid w:val="002252AE"/>
    <w:rsid w:val="00225FFA"/>
    <w:rsid w:val="002404C2"/>
    <w:rsid w:val="002710DB"/>
    <w:rsid w:val="002820A6"/>
    <w:rsid w:val="00283162"/>
    <w:rsid w:val="002846A4"/>
    <w:rsid w:val="002847F8"/>
    <w:rsid w:val="002B493B"/>
    <w:rsid w:val="00300DA5"/>
    <w:rsid w:val="003060F0"/>
    <w:rsid w:val="00307835"/>
    <w:rsid w:val="00332A91"/>
    <w:rsid w:val="00335E30"/>
    <w:rsid w:val="003619DD"/>
    <w:rsid w:val="003A1871"/>
    <w:rsid w:val="003C3D0F"/>
    <w:rsid w:val="003E05AC"/>
    <w:rsid w:val="00401D30"/>
    <w:rsid w:val="00405465"/>
    <w:rsid w:val="0042178F"/>
    <w:rsid w:val="00441075"/>
    <w:rsid w:val="004C1C57"/>
    <w:rsid w:val="004D1D2D"/>
    <w:rsid w:val="004E241D"/>
    <w:rsid w:val="005060E4"/>
    <w:rsid w:val="00552575"/>
    <w:rsid w:val="00560308"/>
    <w:rsid w:val="005876BF"/>
    <w:rsid w:val="00591F7D"/>
    <w:rsid w:val="005A4276"/>
    <w:rsid w:val="005B1BAF"/>
    <w:rsid w:val="005E527C"/>
    <w:rsid w:val="005F2B9C"/>
    <w:rsid w:val="00664E97"/>
    <w:rsid w:val="00692DA1"/>
    <w:rsid w:val="006A35E4"/>
    <w:rsid w:val="007305A9"/>
    <w:rsid w:val="00736FF3"/>
    <w:rsid w:val="00745145"/>
    <w:rsid w:val="007514F6"/>
    <w:rsid w:val="007A5BDA"/>
    <w:rsid w:val="00805FE1"/>
    <w:rsid w:val="0081647E"/>
    <w:rsid w:val="00825B16"/>
    <w:rsid w:val="00831528"/>
    <w:rsid w:val="008379F8"/>
    <w:rsid w:val="008679E5"/>
    <w:rsid w:val="00884CE4"/>
    <w:rsid w:val="008A3ED7"/>
    <w:rsid w:val="008B2A6D"/>
    <w:rsid w:val="008C73A1"/>
    <w:rsid w:val="008F1EA6"/>
    <w:rsid w:val="00961245"/>
    <w:rsid w:val="00975950"/>
    <w:rsid w:val="009852B9"/>
    <w:rsid w:val="009C2A8A"/>
    <w:rsid w:val="009D23D7"/>
    <w:rsid w:val="009E02BD"/>
    <w:rsid w:val="00A2092B"/>
    <w:rsid w:val="00A241AF"/>
    <w:rsid w:val="00A57B14"/>
    <w:rsid w:val="00A61A80"/>
    <w:rsid w:val="00A67E2D"/>
    <w:rsid w:val="00A818DB"/>
    <w:rsid w:val="00A92B4D"/>
    <w:rsid w:val="00AC72E2"/>
    <w:rsid w:val="00AE4E38"/>
    <w:rsid w:val="00AE6B32"/>
    <w:rsid w:val="00AF0602"/>
    <w:rsid w:val="00B03D35"/>
    <w:rsid w:val="00B209D4"/>
    <w:rsid w:val="00B46533"/>
    <w:rsid w:val="00B55348"/>
    <w:rsid w:val="00B7026C"/>
    <w:rsid w:val="00B77813"/>
    <w:rsid w:val="00B86049"/>
    <w:rsid w:val="00B95641"/>
    <w:rsid w:val="00BC2E85"/>
    <w:rsid w:val="00BE4701"/>
    <w:rsid w:val="00C7391E"/>
    <w:rsid w:val="00C73E38"/>
    <w:rsid w:val="00C977C8"/>
    <w:rsid w:val="00CA53AB"/>
    <w:rsid w:val="00CA71A1"/>
    <w:rsid w:val="00CB58B6"/>
    <w:rsid w:val="00CE24B5"/>
    <w:rsid w:val="00CF4E26"/>
    <w:rsid w:val="00D32280"/>
    <w:rsid w:val="00D613FE"/>
    <w:rsid w:val="00DA2041"/>
    <w:rsid w:val="00DA6D1C"/>
    <w:rsid w:val="00DC4929"/>
    <w:rsid w:val="00E71967"/>
    <w:rsid w:val="00EB114D"/>
    <w:rsid w:val="00EB6A1A"/>
    <w:rsid w:val="00EF38DC"/>
    <w:rsid w:val="00F15EBE"/>
    <w:rsid w:val="00F35EED"/>
    <w:rsid w:val="00F47F97"/>
    <w:rsid w:val="00F6779A"/>
    <w:rsid w:val="00F67DA9"/>
    <w:rsid w:val="00F736F8"/>
    <w:rsid w:val="00F8502A"/>
    <w:rsid w:val="00F91928"/>
    <w:rsid w:val="00FA04E6"/>
    <w:rsid w:val="00FC579E"/>
    <w:rsid w:val="00FE4F79"/>
    <w:rsid w:val="00FF2A12"/>
    <w:rsid w:val="03655E7F"/>
    <w:rsid w:val="03FF4A2F"/>
    <w:rsid w:val="04868C9A"/>
    <w:rsid w:val="04B19D18"/>
    <w:rsid w:val="04CB24A6"/>
    <w:rsid w:val="0530445C"/>
    <w:rsid w:val="053B95B5"/>
    <w:rsid w:val="058559FA"/>
    <w:rsid w:val="0622EAB8"/>
    <w:rsid w:val="06A201EC"/>
    <w:rsid w:val="071C9615"/>
    <w:rsid w:val="073A3F69"/>
    <w:rsid w:val="07426BD4"/>
    <w:rsid w:val="07DAF5B4"/>
    <w:rsid w:val="084658CD"/>
    <w:rsid w:val="0891B888"/>
    <w:rsid w:val="0910F175"/>
    <w:rsid w:val="09202DCD"/>
    <w:rsid w:val="0A83DF5D"/>
    <w:rsid w:val="0AFA8327"/>
    <w:rsid w:val="0AFBB249"/>
    <w:rsid w:val="0BCDB0E4"/>
    <w:rsid w:val="0CC72B1A"/>
    <w:rsid w:val="0D5B646E"/>
    <w:rsid w:val="0EA444B2"/>
    <w:rsid w:val="0EA542C1"/>
    <w:rsid w:val="10327CDD"/>
    <w:rsid w:val="110197BE"/>
    <w:rsid w:val="1168A00E"/>
    <w:rsid w:val="1203AC9A"/>
    <w:rsid w:val="12117370"/>
    <w:rsid w:val="132ED2E4"/>
    <w:rsid w:val="13454ED7"/>
    <w:rsid w:val="1350B760"/>
    <w:rsid w:val="136745F2"/>
    <w:rsid w:val="1408264A"/>
    <w:rsid w:val="1429226A"/>
    <w:rsid w:val="14C031C7"/>
    <w:rsid w:val="15078B08"/>
    <w:rsid w:val="152C1A98"/>
    <w:rsid w:val="15CFA364"/>
    <w:rsid w:val="161E6B01"/>
    <w:rsid w:val="1652A8D8"/>
    <w:rsid w:val="16E24562"/>
    <w:rsid w:val="170C4E63"/>
    <w:rsid w:val="17711D84"/>
    <w:rsid w:val="17BC4AFD"/>
    <w:rsid w:val="17D2875A"/>
    <w:rsid w:val="17EF4A00"/>
    <w:rsid w:val="181D3533"/>
    <w:rsid w:val="1833CF62"/>
    <w:rsid w:val="1842EC45"/>
    <w:rsid w:val="18A5C2F7"/>
    <w:rsid w:val="18C64384"/>
    <w:rsid w:val="18FCCC2C"/>
    <w:rsid w:val="1931B215"/>
    <w:rsid w:val="19510F2B"/>
    <w:rsid w:val="19E967E9"/>
    <w:rsid w:val="1B03E4A1"/>
    <w:rsid w:val="1B1347C9"/>
    <w:rsid w:val="1C3A563E"/>
    <w:rsid w:val="1DD916CF"/>
    <w:rsid w:val="1E3B5A90"/>
    <w:rsid w:val="1EA6FD4D"/>
    <w:rsid w:val="1F073432"/>
    <w:rsid w:val="1FFFDDC9"/>
    <w:rsid w:val="2078B442"/>
    <w:rsid w:val="207B4C5B"/>
    <w:rsid w:val="2195382D"/>
    <w:rsid w:val="221BB4B7"/>
    <w:rsid w:val="22923E8F"/>
    <w:rsid w:val="22E2B3A4"/>
    <w:rsid w:val="230DE24A"/>
    <w:rsid w:val="245D25E3"/>
    <w:rsid w:val="248C3602"/>
    <w:rsid w:val="2523868D"/>
    <w:rsid w:val="261E7F2B"/>
    <w:rsid w:val="263E4ECA"/>
    <w:rsid w:val="26A872AE"/>
    <w:rsid w:val="26C2EBF5"/>
    <w:rsid w:val="27383470"/>
    <w:rsid w:val="27DF63FC"/>
    <w:rsid w:val="27E4C580"/>
    <w:rsid w:val="2883920E"/>
    <w:rsid w:val="2972E1F8"/>
    <w:rsid w:val="2AAAEE9B"/>
    <w:rsid w:val="2B1D7875"/>
    <w:rsid w:val="2C2CBAE7"/>
    <w:rsid w:val="2C7CDA9E"/>
    <w:rsid w:val="2D5CAAE6"/>
    <w:rsid w:val="2E390160"/>
    <w:rsid w:val="2EA48C68"/>
    <w:rsid w:val="2ED155B5"/>
    <w:rsid w:val="2F19F5CB"/>
    <w:rsid w:val="2FBFEF71"/>
    <w:rsid w:val="2FC5419D"/>
    <w:rsid w:val="31B40DB2"/>
    <w:rsid w:val="322BF860"/>
    <w:rsid w:val="33D5AE50"/>
    <w:rsid w:val="33D8BC11"/>
    <w:rsid w:val="340A95C2"/>
    <w:rsid w:val="34171A4C"/>
    <w:rsid w:val="344AF280"/>
    <w:rsid w:val="349074E8"/>
    <w:rsid w:val="35B44B7F"/>
    <w:rsid w:val="35E446FF"/>
    <w:rsid w:val="35F027D9"/>
    <w:rsid w:val="36451BFF"/>
    <w:rsid w:val="37FDCBE4"/>
    <w:rsid w:val="38C6483D"/>
    <w:rsid w:val="394A79E3"/>
    <w:rsid w:val="39BDF461"/>
    <w:rsid w:val="3A4D7DD7"/>
    <w:rsid w:val="3A64490C"/>
    <w:rsid w:val="3B42BF7B"/>
    <w:rsid w:val="3BA731A4"/>
    <w:rsid w:val="3C158CE9"/>
    <w:rsid w:val="3C5961FA"/>
    <w:rsid w:val="3C9DDCD5"/>
    <w:rsid w:val="3D3B4C35"/>
    <w:rsid w:val="3E93EF65"/>
    <w:rsid w:val="3E981192"/>
    <w:rsid w:val="3EC9CD4A"/>
    <w:rsid w:val="3FA66791"/>
    <w:rsid w:val="41D1B85F"/>
    <w:rsid w:val="4221203B"/>
    <w:rsid w:val="43159112"/>
    <w:rsid w:val="4379EFC2"/>
    <w:rsid w:val="4449FE6A"/>
    <w:rsid w:val="44864469"/>
    <w:rsid w:val="44F2DF31"/>
    <w:rsid w:val="472C0988"/>
    <w:rsid w:val="474AD023"/>
    <w:rsid w:val="48011D4C"/>
    <w:rsid w:val="482B5A87"/>
    <w:rsid w:val="489EAD64"/>
    <w:rsid w:val="49BF6AE4"/>
    <w:rsid w:val="49DF96DE"/>
    <w:rsid w:val="4AAA019C"/>
    <w:rsid w:val="4AB707C3"/>
    <w:rsid w:val="4B2FE58F"/>
    <w:rsid w:val="4B307EB2"/>
    <w:rsid w:val="4C27B631"/>
    <w:rsid w:val="4C701AAE"/>
    <w:rsid w:val="4CD4ED10"/>
    <w:rsid w:val="4D11F3C1"/>
    <w:rsid w:val="4D1D7714"/>
    <w:rsid w:val="4DFCA5E4"/>
    <w:rsid w:val="4E311704"/>
    <w:rsid w:val="4FA3D46D"/>
    <w:rsid w:val="4FBC9299"/>
    <w:rsid w:val="51B3715E"/>
    <w:rsid w:val="51C3271D"/>
    <w:rsid w:val="51E79350"/>
    <w:rsid w:val="5289F7ED"/>
    <w:rsid w:val="53BC0DC3"/>
    <w:rsid w:val="543B6917"/>
    <w:rsid w:val="54584050"/>
    <w:rsid w:val="54B3443A"/>
    <w:rsid w:val="5501304E"/>
    <w:rsid w:val="552F93DD"/>
    <w:rsid w:val="55715829"/>
    <w:rsid w:val="55B1C7B8"/>
    <w:rsid w:val="55DFCC73"/>
    <w:rsid w:val="560859B6"/>
    <w:rsid w:val="56785841"/>
    <w:rsid w:val="56EC3DF9"/>
    <w:rsid w:val="56F49B90"/>
    <w:rsid w:val="57AB33BF"/>
    <w:rsid w:val="57B6719A"/>
    <w:rsid w:val="57D47DE5"/>
    <w:rsid w:val="58090668"/>
    <w:rsid w:val="5824DD09"/>
    <w:rsid w:val="58D55CCB"/>
    <w:rsid w:val="5AEC417E"/>
    <w:rsid w:val="5B191B0B"/>
    <w:rsid w:val="5C0F6843"/>
    <w:rsid w:val="5C51C712"/>
    <w:rsid w:val="5D03FA87"/>
    <w:rsid w:val="5DA8A954"/>
    <w:rsid w:val="5F39C470"/>
    <w:rsid w:val="607A515C"/>
    <w:rsid w:val="60EB6AB6"/>
    <w:rsid w:val="614E1130"/>
    <w:rsid w:val="61D6E6A5"/>
    <w:rsid w:val="61F21EC7"/>
    <w:rsid w:val="62C115E1"/>
    <w:rsid w:val="638A94F8"/>
    <w:rsid w:val="6393C076"/>
    <w:rsid w:val="63E30A87"/>
    <w:rsid w:val="6409B1DC"/>
    <w:rsid w:val="642278BA"/>
    <w:rsid w:val="64417D68"/>
    <w:rsid w:val="659B6DA3"/>
    <w:rsid w:val="65E16305"/>
    <w:rsid w:val="669EF8EF"/>
    <w:rsid w:val="66DA1D3C"/>
    <w:rsid w:val="6851A151"/>
    <w:rsid w:val="686F0E04"/>
    <w:rsid w:val="68ACB08C"/>
    <w:rsid w:val="69185F89"/>
    <w:rsid w:val="69ADD5D1"/>
    <w:rsid w:val="6A2CB2A6"/>
    <w:rsid w:val="6CA8E082"/>
    <w:rsid w:val="6D004895"/>
    <w:rsid w:val="6D20E95B"/>
    <w:rsid w:val="6D5A750A"/>
    <w:rsid w:val="6E34B15D"/>
    <w:rsid w:val="6E71244C"/>
    <w:rsid w:val="6EA66AFE"/>
    <w:rsid w:val="6F86FDDE"/>
    <w:rsid w:val="6FF7909C"/>
    <w:rsid w:val="713925F1"/>
    <w:rsid w:val="713F34E6"/>
    <w:rsid w:val="715AE336"/>
    <w:rsid w:val="71FDD395"/>
    <w:rsid w:val="7212E250"/>
    <w:rsid w:val="721A459F"/>
    <w:rsid w:val="726204EB"/>
    <w:rsid w:val="7345708A"/>
    <w:rsid w:val="74167CD5"/>
    <w:rsid w:val="74308F97"/>
    <w:rsid w:val="7469BD3D"/>
    <w:rsid w:val="749BFA8E"/>
    <w:rsid w:val="74AC8141"/>
    <w:rsid w:val="74E5CBEA"/>
    <w:rsid w:val="74E66B7E"/>
    <w:rsid w:val="750829BF"/>
    <w:rsid w:val="75159455"/>
    <w:rsid w:val="7559AC45"/>
    <w:rsid w:val="75938CCA"/>
    <w:rsid w:val="75C7D5F2"/>
    <w:rsid w:val="76719A5D"/>
    <w:rsid w:val="76E1B546"/>
    <w:rsid w:val="7716CB63"/>
    <w:rsid w:val="77808DE9"/>
    <w:rsid w:val="78137C3B"/>
    <w:rsid w:val="7860650C"/>
    <w:rsid w:val="78E679C5"/>
    <w:rsid w:val="790A1057"/>
    <w:rsid w:val="79CD263B"/>
    <w:rsid w:val="7AC0B9C7"/>
    <w:rsid w:val="7B72F158"/>
    <w:rsid w:val="7B7CAD67"/>
    <w:rsid w:val="7B8F0CEE"/>
    <w:rsid w:val="7C4177A8"/>
    <w:rsid w:val="7CDF44F7"/>
    <w:rsid w:val="7D2BC632"/>
    <w:rsid w:val="7D7AC7F7"/>
    <w:rsid w:val="7DAB160D"/>
    <w:rsid w:val="7E11C19B"/>
    <w:rsid w:val="7E36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BB431"/>
  <w15:chartTrackingRefBased/>
  <w15:docId w15:val="{8E509F96-F733-4909-9F7E-43938E85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398"/>
    <w:pPr>
      <w:jc w:val="both"/>
    </w:pPr>
    <w:rPr>
      <w:rFonts w:ascii="Faustina" w:hAnsi="Faustin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4E6"/>
    <w:pPr>
      <w:keepNext/>
      <w:pBdr>
        <w:bottom w:val="single" w:sz="4" w:space="1" w:color="auto"/>
      </w:pBdr>
      <w:spacing w:before="360"/>
      <w:jc w:val="left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928"/>
    <w:pPr>
      <w:spacing w:before="240"/>
      <w:jc w:val="left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928"/>
    <w:pPr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4E6"/>
    <w:rPr>
      <w:rFonts w:ascii="Faustina" w:hAnsi="Faustina" w:cs="Times New Roman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91928"/>
    <w:rPr>
      <w:rFonts w:ascii="Faustina" w:hAnsi="Faustina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1928"/>
    <w:rPr>
      <w:rFonts w:ascii="Faustina" w:hAnsi="Faustina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Subtitle"/>
    <w:link w:val="TitleChar"/>
    <w:uiPriority w:val="10"/>
    <w:qFormat/>
    <w:rsid w:val="00F8502A"/>
    <w:pPr>
      <w:spacing w:after="0" w:line="240" w:lineRule="auto"/>
      <w:jc w:val="center"/>
    </w:pPr>
    <w:rPr>
      <w:b/>
      <w:bCs/>
      <w:spacing w:val="-2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8502A"/>
    <w:rPr>
      <w:rFonts w:ascii="Faustina" w:hAnsi="Faustina" w:cs="Times New Roman"/>
      <w:b/>
      <w:bCs/>
      <w:spacing w:val="-20"/>
      <w:sz w:val="48"/>
      <w:szCs w:val="48"/>
    </w:rPr>
  </w:style>
  <w:style w:type="paragraph" w:styleId="Subtitle">
    <w:name w:val="Subtitle"/>
    <w:next w:val="Normal"/>
    <w:link w:val="SubtitleChar"/>
    <w:uiPriority w:val="11"/>
    <w:qFormat/>
    <w:rsid w:val="008379F8"/>
    <w:pPr>
      <w:spacing w:after="0" w:line="240" w:lineRule="auto"/>
      <w:ind w:left="29"/>
    </w:pPr>
    <w:rPr>
      <w:rFonts w:ascii="Faustina" w:hAnsi="Faustin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79F8"/>
    <w:rPr>
      <w:rFonts w:ascii="Faustina" w:hAnsi="Faustina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D1D2D"/>
    <w:pPr>
      <w:ind w:left="720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D2D"/>
    <w:rPr>
      <w:rFonts w:ascii="Faustina" w:hAnsi="Faustina" w:cs="Times New Roman"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C97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3A1871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D1C"/>
    <w:pPr>
      <w:pBdr>
        <w:top w:val="single" w:sz="24" w:space="4" w:color="FFFFFF" w:themeColor="background1"/>
        <w:left w:val="single" w:sz="24" w:space="16" w:color="404040" w:themeColor="text1" w:themeTint="BF"/>
        <w:bottom w:val="single" w:sz="24" w:space="4" w:color="FFFFFF" w:themeColor="background1"/>
      </w:pBdr>
      <w:spacing w:before="120"/>
      <w:ind w:left="720"/>
    </w:pPr>
  </w:style>
  <w:style w:type="character" w:customStyle="1" w:styleId="IntenseQuoteChar">
    <w:name w:val="Intense Quote Char"/>
    <w:basedOn w:val="DefaultParagraphFont"/>
    <w:link w:val="IntenseQuote"/>
    <w:uiPriority w:val="30"/>
    <w:rsid w:val="00DA6D1C"/>
    <w:rPr>
      <w:rFonts w:ascii="Faustina" w:hAnsi="Faustina" w:cs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rsid w:val="00C977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7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4929"/>
    <w:pPr>
      <w:spacing w:after="0" w:line="240" w:lineRule="auto"/>
    </w:pPr>
    <w:rPr>
      <w:rFonts w:ascii="Faustina" w:hAnsi="Faustina" w:cs="Times New Roman"/>
      <w:sz w:val="24"/>
      <w:szCs w:val="24"/>
    </w:rPr>
  </w:style>
  <w:style w:type="paragraph" w:customStyle="1" w:styleId="Metadata">
    <w:name w:val="Metadata"/>
    <w:basedOn w:val="Normal"/>
    <w:rsid w:val="004D1D2D"/>
    <w:pPr>
      <w:spacing w:after="0" w:line="240" w:lineRule="auto"/>
      <w:jc w:val="right"/>
    </w:pPr>
  </w:style>
  <w:style w:type="character" w:styleId="SubtleEmphasis">
    <w:name w:val="Subtle Emphasis"/>
    <w:basedOn w:val="DefaultParagraphFont"/>
    <w:uiPriority w:val="19"/>
    <w:rsid w:val="003A1871"/>
    <w:rPr>
      <w:i/>
      <w:iCs/>
      <w:color w:val="auto"/>
    </w:rPr>
  </w:style>
  <w:style w:type="character" w:styleId="Emphasis">
    <w:name w:val="Emphasis"/>
    <w:basedOn w:val="DefaultParagraphFont"/>
    <w:uiPriority w:val="20"/>
    <w:rsid w:val="003A1871"/>
    <w:rPr>
      <w:i/>
      <w:iCs/>
    </w:rPr>
  </w:style>
  <w:style w:type="character" w:styleId="Strong">
    <w:name w:val="Strong"/>
    <w:basedOn w:val="DefaultParagraphFont"/>
    <w:uiPriority w:val="22"/>
    <w:rsid w:val="003A1871"/>
    <w:rPr>
      <w:b/>
      <w:bCs/>
    </w:rPr>
  </w:style>
  <w:style w:type="character" w:styleId="SubtleReference">
    <w:name w:val="Subtle Reference"/>
    <w:basedOn w:val="DefaultParagraphFont"/>
    <w:uiPriority w:val="31"/>
    <w:rsid w:val="003A187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rsid w:val="004D1D2D"/>
    <w:rPr>
      <w:b w:val="0"/>
      <w:bCs/>
      <w:i/>
      <w:iCs/>
      <w:spacing w:val="0"/>
    </w:rPr>
  </w:style>
  <w:style w:type="paragraph" w:styleId="Header">
    <w:name w:val="header"/>
    <w:basedOn w:val="Normal"/>
    <w:link w:val="Head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602"/>
    <w:rPr>
      <w:rFonts w:ascii="Faustina" w:hAnsi="Faustin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602"/>
    <w:rPr>
      <w:rFonts w:ascii="Faustina" w:hAnsi="Faustina" w:cs="Times New Roman"/>
      <w:sz w:val="24"/>
      <w:szCs w:val="24"/>
    </w:r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twenc.sharepoint.com/sites/St.Wenceslaus9/Templates/St.%20Wenceslaus%20Info%20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66F11EE6D464D95DC6A6DF4428EA9" ma:contentTypeVersion="15" ma:contentTypeDescription="Create a new document." ma:contentTypeScope="" ma:versionID="bcfa1326c52e94d0b46b5a5857e148ad">
  <xsd:schema xmlns:xsd="http://www.w3.org/2001/XMLSchema" xmlns:xs="http://www.w3.org/2001/XMLSchema" xmlns:p="http://schemas.microsoft.com/office/2006/metadata/properties" xmlns:ns2="48ae9cb5-e8cd-4e79-bdb9-e00f0649f151" xmlns:ns3="e9ea4b1a-2ae2-4cd0-a40f-b48718b02b09" targetNamespace="http://schemas.microsoft.com/office/2006/metadata/properties" ma:root="true" ma:fieldsID="f51c4bace3c7e312bee2075c9bb8c7b0" ns2:_="" ns3:_="">
    <xsd:import namespace="48ae9cb5-e8cd-4e79-bdb9-e00f0649f151"/>
    <xsd:import namespace="e9ea4b1a-2ae2-4cd0-a40f-b48718b02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e9cb5-e8cd-4e79-bdb9-e00f0649f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48a1d7-d298-458c-a194-b0635299f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a4b1a-2ae2-4cd0-a40f-b48718b02b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c72af-b4ce-4ba8-b32f-1616fa53f64a}" ma:internalName="TaxCatchAll" ma:showField="CatchAllData" ma:web="e9ea4b1a-2ae2-4cd0-a40f-b48718b02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ea4b1a-2ae2-4cd0-a40f-b48718b02b09" xsi:nil="true"/>
    <lcf76f155ced4ddcb4097134ff3c332f xmlns="48ae9cb5-e8cd-4e79-bdb9-e00f0649f1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C53327-D926-4CCB-9F2B-B507E65C1B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A25C44-99A9-49CE-B249-4680E2DEB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e9cb5-e8cd-4e79-bdb9-e00f0649f151"/>
    <ds:schemaRef ds:uri="e9ea4b1a-2ae2-4cd0-a40f-b48718b02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4AF7D6-9F0D-44A9-8CE1-93C20B6A0753}">
  <ds:schemaRefs>
    <ds:schemaRef ds:uri="http://schemas.microsoft.com/office/2006/metadata/properties"/>
    <ds:schemaRef ds:uri="http://schemas.microsoft.com/office/infopath/2007/PartnerControls"/>
    <ds:schemaRef ds:uri="e9ea4b1a-2ae2-4cd0-a40f-b48718b02b09"/>
    <ds:schemaRef ds:uri="48ae9cb5-e8cd-4e79-bdb9-e00f0649f151"/>
  </ds:schemaRefs>
</ds:datastoreItem>
</file>

<file path=docMetadata/LabelInfo.xml><?xml version="1.0" encoding="utf-8"?>
<clbl:labelList xmlns:clbl="http://schemas.microsoft.com/office/2020/mipLabelMetadata">
  <clbl:label id="{abfb123f-0425-4c91-9830-e2607e7c9506}" enabled="0" method="" siteId="{abfb123f-0425-4c91-9830-e2607e7c95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St.%20Wenceslaus%20Info%20Document</Template>
  <TotalTime>24</TotalTime>
  <Pages>1</Pages>
  <Words>287</Words>
  <Characters>1325</Characters>
  <Application>Microsoft Office Word</Application>
  <DocSecurity>0</DocSecurity>
  <Lines>55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Udell</dc:creator>
  <cp:keywords/>
  <dc:description/>
  <cp:lastModifiedBy>Ian Udell</cp:lastModifiedBy>
  <cp:revision>66</cp:revision>
  <cp:lastPrinted>2026-02-14T16:44:00Z</cp:lastPrinted>
  <dcterms:created xsi:type="dcterms:W3CDTF">2025-07-23T17:24:00Z</dcterms:created>
  <dcterms:modified xsi:type="dcterms:W3CDTF">2026-06-04T16:05:00Z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0x01010097B66F11EE6D464D95DC6A6DF4428EA9</vt:lpwstr>
  </property>
  <property fmtid="{D5CDD505-2E9C-101B-9397-08002B2CF9AE}" pid="3" name="Order">
    <vt:r8>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