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10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505"/>
      </w:tblGrid>
      <w:tr w:rsidR="00C977C8" w:rsidRPr="00C7391E" w14:paraId="6317E22B" w14:textId="77777777" w:rsidTr="2C2CBAE7">
        <w:trPr>
          <w:trHeight w:val="930"/>
        </w:trPr>
        <w:tc>
          <w:tcPr>
            <w:tcW w:w="5400" w:type="dxa"/>
            <w:tcBorders>
              <w:top w:val="none" w:sz="4" w:space="0" w:color="BFBFBF" w:themeColor="background1" w:themeShade="BF"/>
              <w:left w:val="none" w:sz="4" w:space="0" w:color="BFBFBF" w:themeColor="background1" w:themeShade="BF"/>
              <w:bottom w:val="nil"/>
              <w:right w:val="none" w:sz="4" w:space="0" w:color="BFBFBF" w:themeColor="background1" w:themeShade="BF"/>
            </w:tcBorders>
            <w:vAlign w:val="bottom"/>
          </w:tcPr>
          <w:p w14:paraId="38B08691" w14:textId="24739E89" w:rsidR="00011398" w:rsidRPr="00011398" w:rsidRDefault="2B1D7875" w:rsidP="00011398">
            <w:pPr>
              <w:pStyle w:val="Title"/>
              <w:jc w:val="left"/>
            </w:pPr>
            <w:r>
              <w:t>Universal Prayer </w:t>
            </w:r>
            <w:r w:rsidR="084658CD">
              <w:t>(Priest)</w:t>
            </w:r>
          </w:p>
          <w:p w14:paraId="352BF9E2" w14:textId="45654DA6" w:rsidR="00EB6A1A" w:rsidRPr="00EB6A1A" w:rsidRDefault="0025048A" w:rsidP="00EB6A1A">
            <w:pPr>
              <w:pStyle w:val="Subtitle"/>
            </w:pPr>
            <w:r>
              <w:t>Easter</w:t>
            </w:r>
            <w:r w:rsidR="00866A57">
              <w:t>tide</w:t>
            </w:r>
          </w:p>
        </w:tc>
        <w:tc>
          <w:tcPr>
            <w:tcW w:w="5505" w:type="dxa"/>
            <w:tcBorders>
              <w:top w:val="none" w:sz="4" w:space="0" w:color="BFBFBF" w:themeColor="background1" w:themeShade="BF"/>
              <w:left w:val="none" w:sz="4" w:space="0" w:color="BFBFBF" w:themeColor="background1" w:themeShade="BF"/>
              <w:bottom w:val="nil"/>
              <w:right w:val="none" w:sz="4" w:space="0" w:color="BFBFBF" w:themeColor="background1" w:themeShade="BF"/>
            </w:tcBorders>
          </w:tcPr>
          <w:p w14:paraId="26548AD2" w14:textId="6314B930" w:rsidR="7345708A" w:rsidRDefault="7345708A" w:rsidP="7345708A">
            <w:pPr>
              <w:pStyle w:val="Title"/>
              <w:jc w:val="left"/>
            </w:pPr>
          </w:p>
        </w:tc>
      </w:tr>
      <w:tr w:rsidR="005060E4" w:rsidRPr="00C7391E" w14:paraId="16699C85" w14:textId="77777777" w:rsidTr="2C2CBAE7">
        <w:trPr>
          <w:trHeight w:val="393"/>
        </w:trPr>
        <w:tc>
          <w:tcPr>
            <w:tcW w:w="109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8A7C9" w14:textId="52820A1D" w:rsidR="005060E4" w:rsidRPr="00167183" w:rsidRDefault="005060E4" w:rsidP="002846A4">
            <w:pPr>
              <w:pStyle w:val="Title"/>
              <w:spacing w:after="80"/>
              <w:rPr>
                <w:sz w:val="36"/>
                <w:szCs w:val="36"/>
              </w:rPr>
            </w:pPr>
            <w:r w:rsidRPr="00167183">
              <w:rPr>
                <w:sz w:val="36"/>
                <w:szCs w:val="36"/>
              </w:rPr>
              <w:t>Priest’s Introduction</w:t>
            </w:r>
          </w:p>
        </w:tc>
      </w:tr>
    </w:tbl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2"/>
        <w:gridCol w:w="2723"/>
        <w:gridCol w:w="2720"/>
        <w:gridCol w:w="2725"/>
      </w:tblGrid>
      <w:tr w:rsidR="00B46533" w14:paraId="7EE80F52" w14:textId="77777777" w:rsidTr="00866A57">
        <w:tc>
          <w:tcPr>
            <w:tcW w:w="5445" w:type="dxa"/>
            <w:gridSpan w:val="2"/>
          </w:tcPr>
          <w:p w14:paraId="7DAD00D2" w14:textId="0DAB6D06" w:rsidR="00B46533" w:rsidRPr="00866A57" w:rsidRDefault="00B46533" w:rsidP="00866A57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866A57">
              <w:rPr>
                <w:sz w:val="32"/>
                <w:szCs w:val="32"/>
                <w:u w:val="single"/>
              </w:rPr>
              <w:t>General Formula I</w:t>
            </w:r>
          </w:p>
          <w:p w14:paraId="7105709F" w14:textId="77777777" w:rsidR="00B46533" w:rsidRPr="00866A57" w:rsidRDefault="00B46533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To God the Father almighty,</w:t>
            </w:r>
          </w:p>
          <w:p w14:paraId="78BE792C" w14:textId="77777777" w:rsidR="00B46533" w:rsidRPr="00866A57" w:rsidRDefault="00B46533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dear brethren (brothers and sisters),</w:t>
            </w:r>
          </w:p>
          <w:p w14:paraId="3E3B7F1A" w14:textId="77777777" w:rsidR="00B46533" w:rsidRPr="00866A57" w:rsidRDefault="00B46533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may every prayer of our heart be directed,</w:t>
            </w:r>
          </w:p>
          <w:p w14:paraId="52F74513" w14:textId="77777777" w:rsidR="00BE4701" w:rsidRPr="00866A57" w:rsidRDefault="00B46533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 xml:space="preserve">for his will it is that all humanity should </w:t>
            </w:r>
          </w:p>
          <w:p w14:paraId="0B87D480" w14:textId="0F0A931C" w:rsidR="00B46533" w:rsidRPr="00866A57" w:rsidRDefault="007514F6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 xml:space="preserve">     </w:t>
            </w:r>
            <w:r w:rsidR="00B46533" w:rsidRPr="00866A57">
              <w:rPr>
                <w:sz w:val="28"/>
                <w:szCs w:val="28"/>
              </w:rPr>
              <w:t>be saved</w:t>
            </w:r>
          </w:p>
          <w:p w14:paraId="3C443578" w14:textId="77777777" w:rsidR="00B46533" w:rsidRPr="00866A57" w:rsidRDefault="00B46533" w:rsidP="00866A57">
            <w:pPr>
              <w:pStyle w:val="NoSpacing"/>
              <w:tabs>
                <w:tab w:val="center" w:pos="5310"/>
              </w:tabs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and come to t</w:t>
            </w:r>
            <w:r w:rsidR="00335E30" w:rsidRPr="00866A57">
              <w:rPr>
                <w:sz w:val="28"/>
                <w:szCs w:val="28"/>
              </w:rPr>
              <w:t>h</w:t>
            </w:r>
            <w:r w:rsidRPr="00866A57">
              <w:rPr>
                <w:sz w:val="28"/>
                <w:szCs w:val="28"/>
              </w:rPr>
              <w:t>e knowledge of the truth.</w:t>
            </w:r>
          </w:p>
          <w:p w14:paraId="06C47AA9" w14:textId="7F73C111" w:rsidR="008F1EA6" w:rsidRPr="00866A57" w:rsidRDefault="008F1EA6" w:rsidP="00866A57">
            <w:pPr>
              <w:pStyle w:val="NoSpacing"/>
              <w:tabs>
                <w:tab w:val="center" w:pos="531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445" w:type="dxa"/>
            <w:gridSpan w:val="2"/>
          </w:tcPr>
          <w:p w14:paraId="38EB1D02" w14:textId="1159EEA8" w:rsidR="00A67E2D" w:rsidRPr="00866A57" w:rsidRDefault="00A67E2D" w:rsidP="00866A57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866A57">
              <w:rPr>
                <w:sz w:val="32"/>
                <w:szCs w:val="32"/>
                <w:u w:val="single"/>
              </w:rPr>
              <w:t>General Formula II</w:t>
            </w:r>
          </w:p>
          <w:p w14:paraId="2EC4A826" w14:textId="77777777" w:rsidR="00A67E2D" w:rsidRPr="00866A57" w:rsidRDefault="00A67E2D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Brethren (brothers and sisters),</w:t>
            </w:r>
          </w:p>
          <w:p w14:paraId="49738C27" w14:textId="77777777" w:rsidR="00A67E2D" w:rsidRPr="00866A57" w:rsidRDefault="00A67E2D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as we now make our prayer</w:t>
            </w:r>
          </w:p>
          <w:p w14:paraId="70D47F8B" w14:textId="77777777" w:rsidR="00A67E2D" w:rsidRPr="00866A57" w:rsidRDefault="00A67E2D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for our community and for the world,</w:t>
            </w:r>
          </w:p>
          <w:p w14:paraId="232DED5C" w14:textId="77777777" w:rsidR="00A67E2D" w:rsidRPr="00866A57" w:rsidRDefault="00A67E2D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let us all pray to Christ the Lord,</w:t>
            </w:r>
          </w:p>
          <w:p w14:paraId="33F7B19F" w14:textId="77777777" w:rsidR="00A67E2D" w:rsidRPr="00866A57" w:rsidRDefault="00A67E2D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not only for ourselves and our own needs,</w:t>
            </w:r>
          </w:p>
          <w:p w14:paraId="0AE94D60" w14:textId="77777777" w:rsidR="00B46533" w:rsidRPr="00866A57" w:rsidRDefault="00A67E2D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866A57">
              <w:rPr>
                <w:sz w:val="28"/>
                <w:szCs w:val="28"/>
              </w:rPr>
              <w:t>but for the entire people.</w:t>
            </w:r>
          </w:p>
          <w:p w14:paraId="3AA24970" w14:textId="4065FA60" w:rsidR="008F1EA6" w:rsidRPr="00866A57" w:rsidRDefault="008F1EA6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</w:p>
        </w:tc>
      </w:tr>
      <w:tr w:rsidR="002C34ED" w14:paraId="6E96279D" w14:textId="77777777" w:rsidTr="000A1C17">
        <w:tc>
          <w:tcPr>
            <w:tcW w:w="2722" w:type="dxa"/>
          </w:tcPr>
          <w:p w14:paraId="38023D4F" w14:textId="77777777" w:rsidR="002C34ED" w:rsidRPr="00866A57" w:rsidRDefault="002C34ED" w:rsidP="002C34ED">
            <w:pP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5443" w:type="dxa"/>
            <w:gridSpan w:val="2"/>
          </w:tcPr>
          <w:p w14:paraId="70535B6E" w14:textId="77777777" w:rsidR="002C34ED" w:rsidRPr="002C34ED" w:rsidRDefault="002C34ED" w:rsidP="002C34ED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2C34ED">
              <w:rPr>
                <w:sz w:val="32"/>
                <w:szCs w:val="32"/>
                <w:u w:val="single"/>
              </w:rPr>
              <w:t>Easter</w:t>
            </w:r>
          </w:p>
          <w:p w14:paraId="48E77D4D" w14:textId="77777777" w:rsidR="002C34ED" w:rsidRPr="002C34ED" w:rsidRDefault="002C34ED" w:rsidP="002C34E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2C34ED">
              <w:rPr>
                <w:sz w:val="28"/>
                <w:szCs w:val="28"/>
              </w:rPr>
              <w:t>Dear brethren (brothers and sisters),</w:t>
            </w:r>
          </w:p>
          <w:p w14:paraId="73BED401" w14:textId="77777777" w:rsidR="002C34ED" w:rsidRPr="002C34ED" w:rsidRDefault="002C34ED" w:rsidP="002C34E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2C34ED">
              <w:rPr>
                <w:sz w:val="28"/>
                <w:szCs w:val="28"/>
              </w:rPr>
              <w:t>filled with paschal joy,</w:t>
            </w:r>
          </w:p>
          <w:p w14:paraId="7AD80CD1" w14:textId="77777777" w:rsidR="002C34ED" w:rsidRPr="002C34ED" w:rsidRDefault="002C34ED" w:rsidP="002C34E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2C34ED">
              <w:rPr>
                <w:sz w:val="28"/>
                <w:szCs w:val="28"/>
              </w:rPr>
              <w:t>let us pray more earnestly to God</w:t>
            </w:r>
          </w:p>
          <w:p w14:paraId="4D70A1D7" w14:textId="77777777" w:rsidR="002C34ED" w:rsidRPr="002C34ED" w:rsidRDefault="002C34ED" w:rsidP="002C34E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2C34ED">
              <w:rPr>
                <w:sz w:val="28"/>
                <w:szCs w:val="28"/>
              </w:rPr>
              <w:t>that he, who graciously listened</w:t>
            </w:r>
          </w:p>
          <w:p w14:paraId="432B74A5" w14:textId="77777777" w:rsidR="002C34ED" w:rsidRDefault="002C34ED" w:rsidP="002C34E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2C34ED">
              <w:rPr>
                <w:sz w:val="28"/>
                <w:szCs w:val="28"/>
              </w:rPr>
              <w:t>to the prayers and supplications of his</w:t>
            </w:r>
            <w:r>
              <w:rPr>
                <w:sz w:val="28"/>
                <w:szCs w:val="28"/>
              </w:rPr>
              <w:t xml:space="preserve"> </w:t>
            </w:r>
          </w:p>
          <w:p w14:paraId="3E61AB96" w14:textId="4FD4E95C" w:rsidR="002C34ED" w:rsidRPr="002C34ED" w:rsidRDefault="002C34ED" w:rsidP="002C34ED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2C34ED">
              <w:rPr>
                <w:sz w:val="28"/>
                <w:szCs w:val="28"/>
              </w:rPr>
              <w:t>beloved Son,</w:t>
            </w:r>
          </w:p>
          <w:p w14:paraId="44007308" w14:textId="77777777" w:rsidR="002C34ED" w:rsidRPr="002C34ED" w:rsidRDefault="002C34ED" w:rsidP="002C34E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2C34ED">
              <w:rPr>
                <w:sz w:val="28"/>
                <w:szCs w:val="28"/>
              </w:rPr>
              <w:t xml:space="preserve">may now be pleased to look upon us in our </w:t>
            </w:r>
          </w:p>
          <w:p w14:paraId="48F6C8C1" w14:textId="6049D611" w:rsidR="002C34ED" w:rsidRPr="00866A57" w:rsidRDefault="002C34ED" w:rsidP="002C34E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2C34ED">
              <w:rPr>
                <w:sz w:val="28"/>
                <w:szCs w:val="28"/>
              </w:rPr>
              <w:t xml:space="preserve">     lowliness</w:t>
            </w:r>
          </w:p>
        </w:tc>
        <w:tc>
          <w:tcPr>
            <w:tcW w:w="2725" w:type="dxa"/>
          </w:tcPr>
          <w:p w14:paraId="27A0C17D" w14:textId="732D9D8E" w:rsidR="002C34ED" w:rsidRPr="00866A57" w:rsidRDefault="002C34ED" w:rsidP="002C34ED">
            <w:pPr>
              <w:spacing w:line="276" w:lineRule="auto"/>
              <w:jc w:val="left"/>
              <w:rPr>
                <w:sz w:val="28"/>
                <w:szCs w:val="28"/>
              </w:rPr>
            </w:pPr>
          </w:p>
        </w:tc>
      </w:tr>
      <w:tr w:rsidR="000A1C17" w14:paraId="64621427" w14:textId="77777777" w:rsidTr="000A1C17">
        <w:tc>
          <w:tcPr>
            <w:tcW w:w="2722" w:type="dxa"/>
          </w:tcPr>
          <w:p w14:paraId="06F393D1" w14:textId="77777777" w:rsidR="000A1C17" w:rsidRPr="00866A57" w:rsidRDefault="000A1C17" w:rsidP="002C34ED">
            <w:pP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5443" w:type="dxa"/>
            <w:gridSpan w:val="2"/>
          </w:tcPr>
          <w:p w14:paraId="497A6F8C" w14:textId="573CBAEF" w:rsidR="000A1C17" w:rsidRPr="00933671" w:rsidRDefault="000A1C17" w:rsidP="00933671">
            <w:pPr>
              <w:tabs>
                <w:tab w:val="left" w:pos="3648"/>
              </w:tabs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</w:p>
        </w:tc>
        <w:tc>
          <w:tcPr>
            <w:tcW w:w="2725" w:type="dxa"/>
          </w:tcPr>
          <w:p w14:paraId="791637A8" w14:textId="77777777" w:rsidR="000A1C17" w:rsidRPr="00866A57" w:rsidRDefault="000A1C17" w:rsidP="002C34ED">
            <w:pPr>
              <w:spacing w:line="276" w:lineRule="auto"/>
              <w:jc w:val="left"/>
              <w:rPr>
                <w:sz w:val="28"/>
                <w:szCs w:val="28"/>
              </w:rPr>
            </w:pPr>
          </w:p>
        </w:tc>
      </w:tr>
    </w:tbl>
    <w:p w14:paraId="02F62FC7" w14:textId="77777777" w:rsidR="00335E30" w:rsidRDefault="00335E30" w:rsidP="7345708A">
      <w:pPr>
        <w:pStyle w:val="NoSpacing"/>
        <w:spacing w:line="276" w:lineRule="auto"/>
        <w:rPr>
          <w:sz w:val="12"/>
          <w:szCs w:val="12"/>
        </w:rPr>
      </w:pPr>
    </w:p>
    <w:p w14:paraId="0A2470D6" w14:textId="3B07A2DE" w:rsidR="005060E4" w:rsidRDefault="005060E4" w:rsidP="00866A57">
      <w:pPr>
        <w:pStyle w:val="Heading1"/>
        <w:spacing w:before="0" w:after="0"/>
        <w:jc w:val="center"/>
      </w:pPr>
      <w:r w:rsidRPr="005060E4">
        <w:t>Priest’s Prayer</w:t>
      </w: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5"/>
        <w:gridCol w:w="5445"/>
      </w:tblGrid>
      <w:tr w:rsidR="00866A57" w:rsidRPr="00225FFA" w14:paraId="071F4E33" w14:textId="769FEF2C" w:rsidTr="002C34ED">
        <w:trPr>
          <w:trHeight w:val="300"/>
        </w:trPr>
        <w:tc>
          <w:tcPr>
            <w:tcW w:w="5445" w:type="dxa"/>
          </w:tcPr>
          <w:p w14:paraId="6F84E384" w14:textId="0C690236" w:rsidR="00866A57" w:rsidRPr="2C2CBAE7" w:rsidRDefault="00866A57" w:rsidP="00866A57">
            <w:pPr>
              <w:pStyle w:val="NoSpacing"/>
              <w:spacing w:line="276" w:lineRule="auto"/>
              <w:rPr>
                <w:sz w:val="32"/>
                <w:szCs w:val="32"/>
                <w:u w:val="single"/>
              </w:rPr>
            </w:pPr>
            <w:r w:rsidRPr="2C2CBAE7">
              <w:rPr>
                <w:sz w:val="32"/>
                <w:szCs w:val="32"/>
                <w:u w:val="single"/>
              </w:rPr>
              <w:t xml:space="preserve">Collect of </w:t>
            </w:r>
            <w:r>
              <w:rPr>
                <w:sz w:val="32"/>
                <w:szCs w:val="32"/>
                <w:u w:val="single"/>
              </w:rPr>
              <w:t>Easter</w:t>
            </w:r>
          </w:p>
        </w:tc>
        <w:tc>
          <w:tcPr>
            <w:tcW w:w="5445" w:type="dxa"/>
          </w:tcPr>
          <w:p w14:paraId="1F58B52D" w14:textId="080CD646" w:rsidR="00866A57" w:rsidRPr="00225FFA" w:rsidRDefault="00866A57" w:rsidP="00866A57">
            <w:pPr>
              <w:pStyle w:val="NoSpacing"/>
              <w:spacing w:line="276" w:lineRule="auto"/>
              <w:rPr>
                <w:sz w:val="32"/>
                <w:szCs w:val="32"/>
                <w:u w:val="single"/>
              </w:rPr>
            </w:pPr>
            <w:r w:rsidRPr="2C2CBAE7">
              <w:rPr>
                <w:sz w:val="32"/>
                <w:szCs w:val="32"/>
                <w:u w:val="single"/>
              </w:rPr>
              <w:t>Collect</w:t>
            </w:r>
            <w:r>
              <w:rPr>
                <w:sz w:val="32"/>
                <w:szCs w:val="32"/>
                <w:u w:val="single"/>
              </w:rPr>
              <w:t xml:space="preserve"> of Appendix V.8</w:t>
            </w:r>
          </w:p>
        </w:tc>
      </w:tr>
      <w:tr w:rsidR="00866A57" w:rsidRPr="00225FFA" w14:paraId="5CF8CA8B" w14:textId="00F0C771" w:rsidTr="002C34ED">
        <w:trPr>
          <w:trHeight w:val="2900"/>
        </w:trPr>
        <w:tc>
          <w:tcPr>
            <w:tcW w:w="5445" w:type="dxa"/>
          </w:tcPr>
          <w:p w14:paraId="33868458" w14:textId="77777777" w:rsidR="00866A57" w:rsidRPr="00613955" w:rsidRDefault="00866A57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13955">
              <w:rPr>
                <w:sz w:val="28"/>
                <w:szCs w:val="28"/>
              </w:rPr>
              <w:t>O God, who</w:t>
            </w:r>
            <w:r>
              <w:rPr>
                <w:sz w:val="28"/>
                <w:szCs w:val="28"/>
              </w:rPr>
              <w:t xml:space="preserve"> </w:t>
            </w:r>
            <w:r w:rsidRPr="00613955">
              <w:rPr>
                <w:sz w:val="28"/>
                <w:szCs w:val="28"/>
              </w:rPr>
              <w:t>through your Only Begotten Son,</w:t>
            </w:r>
          </w:p>
          <w:p w14:paraId="4A8FFCAF" w14:textId="77777777" w:rsidR="00866A57" w:rsidRPr="00613955" w:rsidRDefault="00866A57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13955">
              <w:rPr>
                <w:sz w:val="28"/>
                <w:szCs w:val="28"/>
              </w:rPr>
              <w:t>have conquered death</w:t>
            </w:r>
          </w:p>
          <w:p w14:paraId="10DDA1D0" w14:textId="77777777" w:rsidR="00866A57" w:rsidRPr="00613955" w:rsidRDefault="00866A57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13955">
              <w:rPr>
                <w:sz w:val="28"/>
                <w:szCs w:val="28"/>
              </w:rPr>
              <w:t>and unlocked for us the path to eternity,</w:t>
            </w:r>
          </w:p>
          <w:p w14:paraId="2195730B" w14:textId="77777777" w:rsidR="00866A57" w:rsidRPr="00613955" w:rsidRDefault="00866A57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13955">
              <w:rPr>
                <w:sz w:val="28"/>
                <w:szCs w:val="28"/>
              </w:rPr>
              <w:t>grant, we pray, that we who keep</w:t>
            </w:r>
          </w:p>
          <w:p w14:paraId="7D6B3599" w14:textId="77777777" w:rsidR="00866A57" w:rsidRPr="00613955" w:rsidRDefault="00866A57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13955">
              <w:rPr>
                <w:sz w:val="28"/>
                <w:szCs w:val="28"/>
              </w:rPr>
              <w:t xml:space="preserve">the </w:t>
            </w:r>
            <w:r>
              <w:rPr>
                <w:sz w:val="28"/>
                <w:szCs w:val="28"/>
              </w:rPr>
              <w:t>season</w:t>
            </w:r>
            <w:r w:rsidRPr="00613955">
              <w:rPr>
                <w:sz w:val="28"/>
                <w:szCs w:val="28"/>
              </w:rPr>
              <w:t xml:space="preserve"> of the Lord’s Resurrection</w:t>
            </w:r>
          </w:p>
          <w:p w14:paraId="14F42F29" w14:textId="77777777" w:rsidR="00866A57" w:rsidRDefault="00866A57" w:rsidP="00866A57">
            <w:pPr>
              <w:pStyle w:val="NoSpacing"/>
              <w:spacing w:line="276" w:lineRule="auto"/>
              <w:ind w:right="-102"/>
              <w:rPr>
                <w:sz w:val="28"/>
                <w:szCs w:val="28"/>
              </w:rPr>
            </w:pPr>
            <w:r w:rsidRPr="00613955">
              <w:rPr>
                <w:sz w:val="28"/>
                <w:szCs w:val="28"/>
              </w:rPr>
              <w:t xml:space="preserve">may, through the renewal brought by your </w:t>
            </w:r>
          </w:p>
          <w:p w14:paraId="76C2060B" w14:textId="77777777" w:rsidR="00866A57" w:rsidRPr="00613955" w:rsidRDefault="00866A57" w:rsidP="00866A57">
            <w:pPr>
              <w:pStyle w:val="NoSpacing"/>
              <w:spacing w:line="276" w:lineRule="auto"/>
              <w:ind w:right="-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613955">
              <w:rPr>
                <w:sz w:val="28"/>
                <w:szCs w:val="28"/>
              </w:rPr>
              <w:t>Spirit,</w:t>
            </w:r>
          </w:p>
          <w:p w14:paraId="0C6EBF26" w14:textId="77777777" w:rsidR="00866A57" w:rsidRPr="00613955" w:rsidRDefault="00866A57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13955">
              <w:rPr>
                <w:sz w:val="28"/>
                <w:szCs w:val="28"/>
              </w:rPr>
              <w:t>rise up in the light of life.</w:t>
            </w:r>
          </w:p>
          <w:p w14:paraId="56DE89CC" w14:textId="0FA7BEB1" w:rsidR="00866A57" w:rsidRPr="009A0F97" w:rsidRDefault="00866A57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613955">
              <w:rPr>
                <w:sz w:val="28"/>
                <w:szCs w:val="28"/>
              </w:rPr>
              <w:t>Through Christ</w:t>
            </w:r>
            <w:r>
              <w:rPr>
                <w:sz w:val="28"/>
                <w:szCs w:val="28"/>
              </w:rPr>
              <w:t xml:space="preserve"> our Lord</w:t>
            </w:r>
            <w:r w:rsidRPr="006139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Amen.</w:t>
            </w:r>
          </w:p>
        </w:tc>
        <w:tc>
          <w:tcPr>
            <w:tcW w:w="5445" w:type="dxa"/>
          </w:tcPr>
          <w:p w14:paraId="15F54BC6" w14:textId="58191F9C" w:rsidR="00866A57" w:rsidRPr="009A0F97" w:rsidRDefault="00866A57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9A0F97">
              <w:rPr>
                <w:sz w:val="28"/>
                <w:szCs w:val="28"/>
              </w:rPr>
              <w:t xml:space="preserve">O God, who know that our life in this </w:t>
            </w:r>
            <w:r>
              <w:rPr>
                <w:sz w:val="28"/>
                <w:szCs w:val="28"/>
              </w:rPr>
              <w:br/>
              <w:t xml:space="preserve">     </w:t>
            </w:r>
            <w:r w:rsidRPr="009A0F97">
              <w:rPr>
                <w:sz w:val="28"/>
                <w:szCs w:val="28"/>
              </w:rPr>
              <w:t>present age</w:t>
            </w:r>
          </w:p>
          <w:p w14:paraId="7E689569" w14:textId="77777777" w:rsidR="00866A57" w:rsidRPr="009A0F97" w:rsidRDefault="00866A57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9A0F97">
              <w:rPr>
                <w:sz w:val="28"/>
                <w:szCs w:val="28"/>
              </w:rPr>
              <w:t>is subject to suffering and need,</w:t>
            </w:r>
          </w:p>
          <w:p w14:paraId="0D38DCFA" w14:textId="77777777" w:rsidR="00866A57" w:rsidRPr="009A0F97" w:rsidRDefault="00866A57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9A0F97">
              <w:rPr>
                <w:sz w:val="28"/>
                <w:szCs w:val="28"/>
              </w:rPr>
              <w:t>hear the desires of those who cry to you</w:t>
            </w:r>
          </w:p>
          <w:p w14:paraId="598211CD" w14:textId="26031AF6" w:rsidR="00866A57" w:rsidRPr="009A0F97" w:rsidRDefault="00866A57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9A0F97">
              <w:rPr>
                <w:sz w:val="28"/>
                <w:szCs w:val="28"/>
              </w:rPr>
              <w:t xml:space="preserve">and receive the prayers of those who </w:t>
            </w:r>
            <w:r>
              <w:rPr>
                <w:sz w:val="28"/>
                <w:szCs w:val="28"/>
              </w:rPr>
              <w:br/>
              <w:t xml:space="preserve">     </w:t>
            </w:r>
            <w:r w:rsidRPr="009A0F97">
              <w:rPr>
                <w:sz w:val="28"/>
                <w:szCs w:val="28"/>
              </w:rPr>
              <w:t>believe in you.</w:t>
            </w:r>
          </w:p>
          <w:p w14:paraId="5DFA8572" w14:textId="6C35AA73" w:rsidR="00866A57" w:rsidRPr="00225FFA" w:rsidRDefault="00866A57" w:rsidP="00866A5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9A0F97">
              <w:rPr>
                <w:sz w:val="28"/>
                <w:szCs w:val="28"/>
              </w:rPr>
              <w:t>Through Christ our Lord.</w:t>
            </w:r>
            <w:r>
              <w:rPr>
                <w:sz w:val="28"/>
                <w:szCs w:val="28"/>
              </w:rPr>
              <w:t xml:space="preserve"> Amen.</w:t>
            </w:r>
          </w:p>
        </w:tc>
      </w:tr>
    </w:tbl>
    <w:p w14:paraId="568406E6" w14:textId="6DA789D0" w:rsidR="7345708A" w:rsidRPr="00B86049" w:rsidRDefault="7345708A" w:rsidP="00225FFA">
      <w:pPr>
        <w:pStyle w:val="NoSpacing"/>
        <w:spacing w:line="276" w:lineRule="auto"/>
        <w:rPr>
          <w:sz w:val="2"/>
          <w:szCs w:val="2"/>
        </w:rPr>
      </w:pPr>
    </w:p>
    <w:sectPr w:rsidR="7345708A" w:rsidRPr="00B86049" w:rsidSect="0001139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3B6B2" w14:textId="77777777" w:rsidR="00E104EC" w:rsidRDefault="00E104EC" w:rsidP="00AF0602">
      <w:pPr>
        <w:spacing w:after="0" w:line="240" w:lineRule="auto"/>
      </w:pPr>
      <w:r>
        <w:separator/>
      </w:r>
    </w:p>
  </w:endnote>
  <w:endnote w:type="continuationSeparator" w:id="0">
    <w:p w14:paraId="1B290A51" w14:textId="77777777" w:rsidR="00E104EC" w:rsidRDefault="00E104EC" w:rsidP="00AF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F53762C-A0F7-4B3B-B1CE-7CDD13FE369F}"/>
    <w:embedBold r:id="rId2" w:fontKey="{91E5BC74-762D-4411-9D88-43011B45348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ustina">
    <w:panose1 w:val="00000000000000000000"/>
    <w:charset w:val="00"/>
    <w:family w:val="auto"/>
    <w:pitch w:val="variable"/>
    <w:sig w:usb0="A00000FF" w:usb1="5001205B" w:usb2="00000000" w:usb3="00000000" w:csb0="00000193" w:csb1="00000000"/>
    <w:embedRegular r:id="rId3" w:fontKey="{A980BE89-67F7-4850-92E1-3DD67FA50EFE}"/>
    <w:embedBold r:id="rId4" w:fontKey="{4E88920D-FFD3-46A6-A2E8-5E66A7AB1662}"/>
    <w:embedItalic r:id="rId5" w:fontKey="{AA697C70-48D1-43BD-9215-5191E1785F5C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3AA6B534-6E74-4001-BA91-F0CC57E44353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00FF7" w14:textId="77777777" w:rsidR="00E104EC" w:rsidRDefault="00E104EC" w:rsidP="00AF0602">
      <w:pPr>
        <w:spacing w:after="0" w:line="240" w:lineRule="auto"/>
      </w:pPr>
      <w:r>
        <w:separator/>
      </w:r>
    </w:p>
  </w:footnote>
  <w:footnote w:type="continuationSeparator" w:id="0">
    <w:p w14:paraId="62E1987F" w14:textId="77777777" w:rsidR="00E104EC" w:rsidRDefault="00E104EC" w:rsidP="00AF060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C201"/>
    <w:multiLevelType w:val="hybridMultilevel"/>
    <w:tmpl w:val="4052E686"/>
    <w:lvl w:ilvl="0" w:tplc="5BA2B21C">
      <w:start w:val="1"/>
      <w:numFmt w:val="decimal"/>
      <w:lvlText w:val="%1."/>
      <w:lvlJc w:val="left"/>
      <w:pPr>
        <w:ind w:left="720" w:hanging="360"/>
      </w:pPr>
    </w:lvl>
    <w:lvl w:ilvl="1" w:tplc="6388B6B0">
      <w:start w:val="1"/>
      <w:numFmt w:val="lowerLetter"/>
      <w:lvlText w:val="%2."/>
      <w:lvlJc w:val="left"/>
      <w:pPr>
        <w:ind w:left="1440" w:hanging="360"/>
      </w:pPr>
    </w:lvl>
    <w:lvl w:ilvl="2" w:tplc="EE1432A2">
      <w:start w:val="1"/>
      <w:numFmt w:val="lowerRoman"/>
      <w:lvlText w:val="%3."/>
      <w:lvlJc w:val="right"/>
      <w:pPr>
        <w:ind w:left="2160" w:hanging="180"/>
      </w:pPr>
    </w:lvl>
    <w:lvl w:ilvl="3" w:tplc="F5A41456">
      <w:start w:val="1"/>
      <w:numFmt w:val="decimal"/>
      <w:lvlText w:val="%4."/>
      <w:lvlJc w:val="left"/>
      <w:pPr>
        <w:ind w:left="2880" w:hanging="360"/>
      </w:pPr>
    </w:lvl>
    <w:lvl w:ilvl="4" w:tplc="6F126DF2">
      <w:start w:val="1"/>
      <w:numFmt w:val="lowerLetter"/>
      <w:lvlText w:val="%5."/>
      <w:lvlJc w:val="left"/>
      <w:pPr>
        <w:ind w:left="3600" w:hanging="360"/>
      </w:pPr>
    </w:lvl>
    <w:lvl w:ilvl="5" w:tplc="6EE815BC">
      <w:start w:val="1"/>
      <w:numFmt w:val="lowerRoman"/>
      <w:lvlText w:val="%6."/>
      <w:lvlJc w:val="right"/>
      <w:pPr>
        <w:ind w:left="4320" w:hanging="180"/>
      </w:pPr>
    </w:lvl>
    <w:lvl w:ilvl="6" w:tplc="1F74F7DC">
      <w:start w:val="1"/>
      <w:numFmt w:val="decimal"/>
      <w:lvlText w:val="%7."/>
      <w:lvlJc w:val="left"/>
      <w:pPr>
        <w:ind w:left="5040" w:hanging="360"/>
      </w:pPr>
    </w:lvl>
    <w:lvl w:ilvl="7" w:tplc="55F2A52C">
      <w:start w:val="1"/>
      <w:numFmt w:val="lowerLetter"/>
      <w:lvlText w:val="%8."/>
      <w:lvlJc w:val="left"/>
      <w:pPr>
        <w:ind w:left="5760" w:hanging="360"/>
      </w:pPr>
    </w:lvl>
    <w:lvl w:ilvl="8" w:tplc="280CCBF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F1A6D"/>
    <w:multiLevelType w:val="multilevel"/>
    <w:tmpl w:val="D98A2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F51EF"/>
    <w:multiLevelType w:val="multilevel"/>
    <w:tmpl w:val="E93667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B01010"/>
    <w:multiLevelType w:val="multilevel"/>
    <w:tmpl w:val="B366F7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784FE7"/>
    <w:multiLevelType w:val="multilevel"/>
    <w:tmpl w:val="52A4F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507690"/>
    <w:multiLevelType w:val="hybridMultilevel"/>
    <w:tmpl w:val="2D183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77E19"/>
    <w:multiLevelType w:val="multilevel"/>
    <w:tmpl w:val="A0927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198743">
    <w:abstractNumId w:val="0"/>
  </w:num>
  <w:num w:numId="2" w16cid:durableId="1756779547">
    <w:abstractNumId w:val="5"/>
  </w:num>
  <w:num w:numId="3" w16cid:durableId="2030065774">
    <w:abstractNumId w:val="1"/>
  </w:num>
  <w:num w:numId="4" w16cid:durableId="1511986856">
    <w:abstractNumId w:val="4"/>
  </w:num>
  <w:num w:numId="5" w16cid:durableId="1527712781">
    <w:abstractNumId w:val="6"/>
  </w:num>
  <w:num w:numId="6" w16cid:durableId="1181507222">
    <w:abstractNumId w:val="2"/>
  </w:num>
  <w:num w:numId="7" w16cid:durableId="726878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98"/>
    <w:rsid w:val="0000339D"/>
    <w:rsid w:val="00011398"/>
    <w:rsid w:val="000122C1"/>
    <w:rsid w:val="000970CA"/>
    <w:rsid w:val="000A1C17"/>
    <w:rsid w:val="000A4515"/>
    <w:rsid w:val="000A7A39"/>
    <w:rsid w:val="000B12AD"/>
    <w:rsid w:val="000D792B"/>
    <w:rsid w:val="00102B8F"/>
    <w:rsid w:val="00120162"/>
    <w:rsid w:val="00167183"/>
    <w:rsid w:val="001E5D3B"/>
    <w:rsid w:val="00215436"/>
    <w:rsid w:val="00216218"/>
    <w:rsid w:val="002252AE"/>
    <w:rsid w:val="00225FFA"/>
    <w:rsid w:val="002404C2"/>
    <w:rsid w:val="0025048A"/>
    <w:rsid w:val="002710DB"/>
    <w:rsid w:val="002820A6"/>
    <w:rsid w:val="00283162"/>
    <w:rsid w:val="002846A4"/>
    <w:rsid w:val="002847F8"/>
    <w:rsid w:val="002B493B"/>
    <w:rsid w:val="002C34ED"/>
    <w:rsid w:val="00300DA5"/>
    <w:rsid w:val="003060F0"/>
    <w:rsid w:val="00307835"/>
    <w:rsid w:val="00332A91"/>
    <w:rsid w:val="00335E30"/>
    <w:rsid w:val="003734E1"/>
    <w:rsid w:val="00380884"/>
    <w:rsid w:val="003A1871"/>
    <w:rsid w:val="003C3D0F"/>
    <w:rsid w:val="003E05AC"/>
    <w:rsid w:val="00401D30"/>
    <w:rsid w:val="00405465"/>
    <w:rsid w:val="0042178F"/>
    <w:rsid w:val="00441075"/>
    <w:rsid w:val="004905F3"/>
    <w:rsid w:val="004C1C57"/>
    <w:rsid w:val="004D1D2D"/>
    <w:rsid w:val="004E241D"/>
    <w:rsid w:val="005060E4"/>
    <w:rsid w:val="00552575"/>
    <w:rsid w:val="00560308"/>
    <w:rsid w:val="005876BF"/>
    <w:rsid w:val="00591F7D"/>
    <w:rsid w:val="005A2AA1"/>
    <w:rsid w:val="005A4276"/>
    <w:rsid w:val="005B1BAF"/>
    <w:rsid w:val="005E527C"/>
    <w:rsid w:val="00613955"/>
    <w:rsid w:val="00664E97"/>
    <w:rsid w:val="00692DA1"/>
    <w:rsid w:val="006A35E4"/>
    <w:rsid w:val="006C3359"/>
    <w:rsid w:val="00745145"/>
    <w:rsid w:val="007514F6"/>
    <w:rsid w:val="007A5BDA"/>
    <w:rsid w:val="00805FE1"/>
    <w:rsid w:val="0081647E"/>
    <w:rsid w:val="00825B16"/>
    <w:rsid w:val="00831528"/>
    <w:rsid w:val="008379F8"/>
    <w:rsid w:val="00866A57"/>
    <w:rsid w:val="008679E5"/>
    <w:rsid w:val="008837A7"/>
    <w:rsid w:val="00884CE4"/>
    <w:rsid w:val="008A3ED7"/>
    <w:rsid w:val="008B2A6D"/>
    <w:rsid w:val="008C73A1"/>
    <w:rsid w:val="008F1EA6"/>
    <w:rsid w:val="00933671"/>
    <w:rsid w:val="00961245"/>
    <w:rsid w:val="00975950"/>
    <w:rsid w:val="009852B9"/>
    <w:rsid w:val="009A0F97"/>
    <w:rsid w:val="009C2A8A"/>
    <w:rsid w:val="009D23D7"/>
    <w:rsid w:val="009E02BD"/>
    <w:rsid w:val="00A2092B"/>
    <w:rsid w:val="00A241AF"/>
    <w:rsid w:val="00A57B14"/>
    <w:rsid w:val="00A61A80"/>
    <w:rsid w:val="00A67E2D"/>
    <w:rsid w:val="00A818DB"/>
    <w:rsid w:val="00A92B4D"/>
    <w:rsid w:val="00AC72E2"/>
    <w:rsid w:val="00AD628A"/>
    <w:rsid w:val="00AE4E38"/>
    <w:rsid w:val="00AE6B32"/>
    <w:rsid w:val="00AF0602"/>
    <w:rsid w:val="00B03D35"/>
    <w:rsid w:val="00B46533"/>
    <w:rsid w:val="00B55348"/>
    <w:rsid w:val="00B7026C"/>
    <w:rsid w:val="00B77813"/>
    <w:rsid w:val="00B86049"/>
    <w:rsid w:val="00B95641"/>
    <w:rsid w:val="00BC2E85"/>
    <w:rsid w:val="00BE4701"/>
    <w:rsid w:val="00C7391E"/>
    <w:rsid w:val="00C73E38"/>
    <w:rsid w:val="00C977C8"/>
    <w:rsid w:val="00CA53AB"/>
    <w:rsid w:val="00CA71A1"/>
    <w:rsid w:val="00CB58B6"/>
    <w:rsid w:val="00CE24B5"/>
    <w:rsid w:val="00CF4E26"/>
    <w:rsid w:val="00D32280"/>
    <w:rsid w:val="00D613FE"/>
    <w:rsid w:val="00DA2041"/>
    <w:rsid w:val="00DA55EC"/>
    <w:rsid w:val="00DA6D1C"/>
    <w:rsid w:val="00DC4929"/>
    <w:rsid w:val="00E104EC"/>
    <w:rsid w:val="00E71967"/>
    <w:rsid w:val="00EB114D"/>
    <w:rsid w:val="00EB6A1A"/>
    <w:rsid w:val="00EF38DC"/>
    <w:rsid w:val="00F15EBE"/>
    <w:rsid w:val="00F35EED"/>
    <w:rsid w:val="00F47F97"/>
    <w:rsid w:val="00F6779A"/>
    <w:rsid w:val="00F67DA9"/>
    <w:rsid w:val="00F736F8"/>
    <w:rsid w:val="00F8502A"/>
    <w:rsid w:val="00F91928"/>
    <w:rsid w:val="00FA04E6"/>
    <w:rsid w:val="00FC579E"/>
    <w:rsid w:val="00FE4F79"/>
    <w:rsid w:val="00FF2A12"/>
    <w:rsid w:val="00FF7FBB"/>
    <w:rsid w:val="03655E7F"/>
    <w:rsid w:val="03FF4A2F"/>
    <w:rsid w:val="04868C9A"/>
    <w:rsid w:val="04B19D18"/>
    <w:rsid w:val="04CB24A6"/>
    <w:rsid w:val="0530445C"/>
    <w:rsid w:val="053B95B5"/>
    <w:rsid w:val="058559FA"/>
    <w:rsid w:val="0622EAB8"/>
    <w:rsid w:val="06A201EC"/>
    <w:rsid w:val="071C9615"/>
    <w:rsid w:val="073A3F69"/>
    <w:rsid w:val="07426BD4"/>
    <w:rsid w:val="07DAF5B4"/>
    <w:rsid w:val="084658CD"/>
    <w:rsid w:val="0891B888"/>
    <w:rsid w:val="0910F175"/>
    <w:rsid w:val="09202DCD"/>
    <w:rsid w:val="0A83DF5D"/>
    <w:rsid w:val="0AFA8327"/>
    <w:rsid w:val="0AFBB249"/>
    <w:rsid w:val="0BCDB0E4"/>
    <w:rsid w:val="0CC72B1A"/>
    <w:rsid w:val="0D5B646E"/>
    <w:rsid w:val="0EA444B2"/>
    <w:rsid w:val="0EA542C1"/>
    <w:rsid w:val="10327CDD"/>
    <w:rsid w:val="110197BE"/>
    <w:rsid w:val="1168A00E"/>
    <w:rsid w:val="1203AC9A"/>
    <w:rsid w:val="12117370"/>
    <w:rsid w:val="132ED2E4"/>
    <w:rsid w:val="13454ED7"/>
    <w:rsid w:val="1350B760"/>
    <w:rsid w:val="136745F2"/>
    <w:rsid w:val="1408264A"/>
    <w:rsid w:val="1429226A"/>
    <w:rsid w:val="14C031C7"/>
    <w:rsid w:val="15078B08"/>
    <w:rsid w:val="152C1A98"/>
    <w:rsid w:val="15CFA364"/>
    <w:rsid w:val="161E6B01"/>
    <w:rsid w:val="1652A8D8"/>
    <w:rsid w:val="16E24562"/>
    <w:rsid w:val="170C4E63"/>
    <w:rsid w:val="17711D84"/>
    <w:rsid w:val="17BC4AFD"/>
    <w:rsid w:val="17D2875A"/>
    <w:rsid w:val="17EF4A00"/>
    <w:rsid w:val="181D3533"/>
    <w:rsid w:val="1833CF62"/>
    <w:rsid w:val="1842EC45"/>
    <w:rsid w:val="18A5C2F7"/>
    <w:rsid w:val="18C64384"/>
    <w:rsid w:val="18FCCC2C"/>
    <w:rsid w:val="1931B215"/>
    <w:rsid w:val="19510F2B"/>
    <w:rsid w:val="19E967E9"/>
    <w:rsid w:val="1B03E4A1"/>
    <w:rsid w:val="1B1347C9"/>
    <w:rsid w:val="1C3A563E"/>
    <w:rsid w:val="1DD916CF"/>
    <w:rsid w:val="1E3B5A90"/>
    <w:rsid w:val="1EA6FD4D"/>
    <w:rsid w:val="1F073432"/>
    <w:rsid w:val="1FFFDDC9"/>
    <w:rsid w:val="2078B442"/>
    <w:rsid w:val="207B4C5B"/>
    <w:rsid w:val="2195382D"/>
    <w:rsid w:val="221BB4B7"/>
    <w:rsid w:val="22923E8F"/>
    <w:rsid w:val="22E2B3A4"/>
    <w:rsid w:val="230DE24A"/>
    <w:rsid w:val="245D25E3"/>
    <w:rsid w:val="248C3602"/>
    <w:rsid w:val="2523868D"/>
    <w:rsid w:val="261E7F2B"/>
    <w:rsid w:val="263E4ECA"/>
    <w:rsid w:val="26A872AE"/>
    <w:rsid w:val="26C2EBF5"/>
    <w:rsid w:val="27383470"/>
    <w:rsid w:val="27DF63FC"/>
    <w:rsid w:val="27E4C580"/>
    <w:rsid w:val="2883920E"/>
    <w:rsid w:val="2972E1F8"/>
    <w:rsid w:val="2AAAEE9B"/>
    <w:rsid w:val="2B1D7875"/>
    <w:rsid w:val="2C2CBAE7"/>
    <w:rsid w:val="2C7CDA9E"/>
    <w:rsid w:val="2D5CAAE6"/>
    <w:rsid w:val="2E390160"/>
    <w:rsid w:val="2EA48C68"/>
    <w:rsid w:val="2ED155B5"/>
    <w:rsid w:val="2F19F5CB"/>
    <w:rsid w:val="2FBFEF71"/>
    <w:rsid w:val="2FC5419D"/>
    <w:rsid w:val="31B40DB2"/>
    <w:rsid w:val="322BF860"/>
    <w:rsid w:val="33D5AE50"/>
    <w:rsid w:val="33D8BC11"/>
    <w:rsid w:val="340A95C2"/>
    <w:rsid w:val="34171A4C"/>
    <w:rsid w:val="344AF280"/>
    <w:rsid w:val="349074E8"/>
    <w:rsid w:val="35B44B7F"/>
    <w:rsid w:val="35E446FF"/>
    <w:rsid w:val="35F027D9"/>
    <w:rsid w:val="36451BFF"/>
    <w:rsid w:val="37FDCBE4"/>
    <w:rsid w:val="38C6483D"/>
    <w:rsid w:val="394A79E3"/>
    <w:rsid w:val="39BDF461"/>
    <w:rsid w:val="3A4D7DD7"/>
    <w:rsid w:val="3A64490C"/>
    <w:rsid w:val="3B42BF7B"/>
    <w:rsid w:val="3BA731A4"/>
    <w:rsid w:val="3C158CE9"/>
    <w:rsid w:val="3C5961FA"/>
    <w:rsid w:val="3C9DDCD5"/>
    <w:rsid w:val="3D3B4C35"/>
    <w:rsid w:val="3E93EF65"/>
    <w:rsid w:val="3E981192"/>
    <w:rsid w:val="3EC9CD4A"/>
    <w:rsid w:val="3FA66791"/>
    <w:rsid w:val="41D1B85F"/>
    <w:rsid w:val="4221203B"/>
    <w:rsid w:val="43159112"/>
    <w:rsid w:val="4379EFC2"/>
    <w:rsid w:val="4449FE6A"/>
    <w:rsid w:val="44864469"/>
    <w:rsid w:val="44F2DF31"/>
    <w:rsid w:val="472C0988"/>
    <w:rsid w:val="474AD023"/>
    <w:rsid w:val="48011D4C"/>
    <w:rsid w:val="482B5A87"/>
    <w:rsid w:val="489EAD64"/>
    <w:rsid w:val="49BF6AE4"/>
    <w:rsid w:val="49DF96DE"/>
    <w:rsid w:val="4AAA019C"/>
    <w:rsid w:val="4AB707C3"/>
    <w:rsid w:val="4B2FE58F"/>
    <w:rsid w:val="4B307EB2"/>
    <w:rsid w:val="4C27B631"/>
    <w:rsid w:val="4C701AAE"/>
    <w:rsid w:val="4CD4ED10"/>
    <w:rsid w:val="4D11F3C1"/>
    <w:rsid w:val="4D1D7714"/>
    <w:rsid w:val="4DFCA5E4"/>
    <w:rsid w:val="4E311704"/>
    <w:rsid w:val="4FA3D46D"/>
    <w:rsid w:val="4FBC9299"/>
    <w:rsid w:val="51B3715E"/>
    <w:rsid w:val="51C3271D"/>
    <w:rsid w:val="51E79350"/>
    <w:rsid w:val="5289F7ED"/>
    <w:rsid w:val="53BC0DC3"/>
    <w:rsid w:val="543B6917"/>
    <w:rsid w:val="54584050"/>
    <w:rsid w:val="54B3443A"/>
    <w:rsid w:val="5501304E"/>
    <w:rsid w:val="552F93DD"/>
    <w:rsid w:val="55715829"/>
    <w:rsid w:val="55B1C7B8"/>
    <w:rsid w:val="55DFCC73"/>
    <w:rsid w:val="560859B6"/>
    <w:rsid w:val="56785841"/>
    <w:rsid w:val="56EC3DF9"/>
    <w:rsid w:val="56F49B90"/>
    <w:rsid w:val="57AB33BF"/>
    <w:rsid w:val="57B6719A"/>
    <w:rsid w:val="57D47DE5"/>
    <w:rsid w:val="58090668"/>
    <w:rsid w:val="5824DD09"/>
    <w:rsid w:val="58D55CCB"/>
    <w:rsid w:val="5AEC417E"/>
    <w:rsid w:val="5B191B0B"/>
    <w:rsid w:val="5C0F6843"/>
    <w:rsid w:val="5C51C712"/>
    <w:rsid w:val="5D03FA87"/>
    <w:rsid w:val="5DA8A954"/>
    <w:rsid w:val="5F39C470"/>
    <w:rsid w:val="607A515C"/>
    <w:rsid w:val="60EB6AB6"/>
    <w:rsid w:val="614E1130"/>
    <w:rsid w:val="61D6E6A5"/>
    <w:rsid w:val="61F21EC7"/>
    <w:rsid w:val="62C115E1"/>
    <w:rsid w:val="638A94F8"/>
    <w:rsid w:val="6393C076"/>
    <w:rsid w:val="63E30A87"/>
    <w:rsid w:val="6409B1DC"/>
    <w:rsid w:val="642278BA"/>
    <w:rsid w:val="64417D68"/>
    <w:rsid w:val="659B6DA3"/>
    <w:rsid w:val="65E16305"/>
    <w:rsid w:val="669EF8EF"/>
    <w:rsid w:val="66DA1D3C"/>
    <w:rsid w:val="6851A151"/>
    <w:rsid w:val="686F0E04"/>
    <w:rsid w:val="68ACB08C"/>
    <w:rsid w:val="69185F89"/>
    <w:rsid w:val="69ADD5D1"/>
    <w:rsid w:val="6A2CB2A6"/>
    <w:rsid w:val="6CA8E082"/>
    <w:rsid w:val="6D004895"/>
    <w:rsid w:val="6D20E95B"/>
    <w:rsid w:val="6D5A750A"/>
    <w:rsid w:val="6E34B15D"/>
    <w:rsid w:val="6E71244C"/>
    <w:rsid w:val="6EA66AFE"/>
    <w:rsid w:val="6F86FDDE"/>
    <w:rsid w:val="6FF7909C"/>
    <w:rsid w:val="713925F1"/>
    <w:rsid w:val="713F34E6"/>
    <w:rsid w:val="715AE336"/>
    <w:rsid w:val="71FDD395"/>
    <w:rsid w:val="7212E250"/>
    <w:rsid w:val="721A459F"/>
    <w:rsid w:val="726204EB"/>
    <w:rsid w:val="7345708A"/>
    <w:rsid w:val="74167CD5"/>
    <w:rsid w:val="74308F97"/>
    <w:rsid w:val="7469BD3D"/>
    <w:rsid w:val="749BFA8E"/>
    <w:rsid w:val="74AC8141"/>
    <w:rsid w:val="74E5CBEA"/>
    <w:rsid w:val="74E66B7E"/>
    <w:rsid w:val="750829BF"/>
    <w:rsid w:val="75159455"/>
    <w:rsid w:val="7559AC45"/>
    <w:rsid w:val="75938CCA"/>
    <w:rsid w:val="75C7D5F2"/>
    <w:rsid w:val="76719A5D"/>
    <w:rsid w:val="76E1B546"/>
    <w:rsid w:val="7716CB63"/>
    <w:rsid w:val="77808DE9"/>
    <w:rsid w:val="78137C3B"/>
    <w:rsid w:val="7860650C"/>
    <w:rsid w:val="78E679C5"/>
    <w:rsid w:val="790A1057"/>
    <w:rsid w:val="79CD263B"/>
    <w:rsid w:val="7AC0B9C7"/>
    <w:rsid w:val="7B72F158"/>
    <w:rsid w:val="7B7CAD67"/>
    <w:rsid w:val="7B8F0CEE"/>
    <w:rsid w:val="7C4177A8"/>
    <w:rsid w:val="7CDF44F7"/>
    <w:rsid w:val="7D2BC632"/>
    <w:rsid w:val="7D7AC7F7"/>
    <w:rsid w:val="7DAB160D"/>
    <w:rsid w:val="7E11C19B"/>
    <w:rsid w:val="7E36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BB431"/>
  <w15:chartTrackingRefBased/>
  <w15:docId w15:val="{8E509F96-F733-4909-9F7E-43938E85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398"/>
    <w:pPr>
      <w:jc w:val="both"/>
    </w:pPr>
    <w:rPr>
      <w:rFonts w:ascii="Faustina" w:hAnsi="Faustin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4E6"/>
    <w:pPr>
      <w:keepNext/>
      <w:pBdr>
        <w:bottom w:val="single" w:sz="4" w:space="1" w:color="auto"/>
      </w:pBdr>
      <w:spacing w:before="360"/>
      <w:jc w:val="left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928"/>
    <w:pPr>
      <w:spacing w:before="240"/>
      <w:jc w:val="left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928"/>
    <w:pPr>
      <w:jc w:val="left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4E6"/>
    <w:rPr>
      <w:rFonts w:ascii="Faustina" w:hAnsi="Faustina" w:cs="Times New Roman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91928"/>
    <w:rPr>
      <w:rFonts w:ascii="Faustina" w:hAnsi="Faustina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1928"/>
    <w:rPr>
      <w:rFonts w:ascii="Faustina" w:hAnsi="Faustina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Subtitle"/>
    <w:link w:val="TitleChar"/>
    <w:uiPriority w:val="10"/>
    <w:qFormat/>
    <w:rsid w:val="00F8502A"/>
    <w:pPr>
      <w:spacing w:after="0" w:line="240" w:lineRule="auto"/>
      <w:jc w:val="center"/>
    </w:pPr>
    <w:rPr>
      <w:b/>
      <w:bCs/>
      <w:spacing w:val="-2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8502A"/>
    <w:rPr>
      <w:rFonts w:ascii="Faustina" w:hAnsi="Faustina" w:cs="Times New Roman"/>
      <w:b/>
      <w:bCs/>
      <w:spacing w:val="-20"/>
      <w:sz w:val="48"/>
      <w:szCs w:val="48"/>
    </w:rPr>
  </w:style>
  <w:style w:type="paragraph" w:styleId="Subtitle">
    <w:name w:val="Subtitle"/>
    <w:next w:val="Normal"/>
    <w:link w:val="SubtitleChar"/>
    <w:uiPriority w:val="11"/>
    <w:qFormat/>
    <w:rsid w:val="008379F8"/>
    <w:pPr>
      <w:spacing w:after="0" w:line="240" w:lineRule="auto"/>
      <w:ind w:left="29"/>
    </w:pPr>
    <w:rPr>
      <w:rFonts w:ascii="Faustina" w:hAnsi="Faustin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79F8"/>
    <w:rPr>
      <w:rFonts w:ascii="Faustina" w:hAnsi="Faustina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D1D2D"/>
    <w:pPr>
      <w:ind w:left="720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D2D"/>
    <w:rPr>
      <w:rFonts w:ascii="Faustina" w:hAnsi="Faustina" w:cs="Times New Roman"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C97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3A1871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D1C"/>
    <w:pPr>
      <w:pBdr>
        <w:top w:val="single" w:sz="24" w:space="4" w:color="FFFFFF" w:themeColor="background1"/>
        <w:left w:val="single" w:sz="24" w:space="16" w:color="404040" w:themeColor="text1" w:themeTint="BF"/>
        <w:bottom w:val="single" w:sz="24" w:space="4" w:color="FFFFFF" w:themeColor="background1"/>
      </w:pBdr>
      <w:spacing w:before="120"/>
      <w:ind w:left="720"/>
    </w:pPr>
  </w:style>
  <w:style w:type="character" w:customStyle="1" w:styleId="IntenseQuoteChar">
    <w:name w:val="Intense Quote Char"/>
    <w:basedOn w:val="DefaultParagraphFont"/>
    <w:link w:val="IntenseQuote"/>
    <w:uiPriority w:val="30"/>
    <w:rsid w:val="00DA6D1C"/>
    <w:rPr>
      <w:rFonts w:ascii="Faustina" w:hAnsi="Faustina" w:cs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rsid w:val="00C977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7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4929"/>
    <w:pPr>
      <w:spacing w:after="0" w:line="240" w:lineRule="auto"/>
    </w:pPr>
    <w:rPr>
      <w:rFonts w:ascii="Faustina" w:hAnsi="Faustina" w:cs="Times New Roman"/>
      <w:sz w:val="24"/>
      <w:szCs w:val="24"/>
    </w:rPr>
  </w:style>
  <w:style w:type="paragraph" w:customStyle="1" w:styleId="Metadata">
    <w:name w:val="Metadata"/>
    <w:basedOn w:val="Normal"/>
    <w:rsid w:val="004D1D2D"/>
    <w:pPr>
      <w:spacing w:after="0" w:line="240" w:lineRule="auto"/>
      <w:jc w:val="right"/>
    </w:pPr>
  </w:style>
  <w:style w:type="character" w:styleId="SubtleEmphasis">
    <w:name w:val="Subtle Emphasis"/>
    <w:basedOn w:val="DefaultParagraphFont"/>
    <w:uiPriority w:val="19"/>
    <w:rsid w:val="003A1871"/>
    <w:rPr>
      <w:i/>
      <w:iCs/>
      <w:color w:val="auto"/>
    </w:rPr>
  </w:style>
  <w:style w:type="character" w:styleId="Emphasis">
    <w:name w:val="Emphasis"/>
    <w:basedOn w:val="DefaultParagraphFont"/>
    <w:uiPriority w:val="20"/>
    <w:rsid w:val="003A1871"/>
    <w:rPr>
      <w:i/>
      <w:iCs/>
    </w:rPr>
  </w:style>
  <w:style w:type="character" w:styleId="Strong">
    <w:name w:val="Strong"/>
    <w:basedOn w:val="DefaultParagraphFont"/>
    <w:uiPriority w:val="22"/>
    <w:rsid w:val="003A1871"/>
    <w:rPr>
      <w:b/>
      <w:bCs/>
    </w:rPr>
  </w:style>
  <w:style w:type="character" w:styleId="SubtleReference">
    <w:name w:val="Subtle Reference"/>
    <w:basedOn w:val="DefaultParagraphFont"/>
    <w:uiPriority w:val="31"/>
    <w:rsid w:val="003A187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rsid w:val="004D1D2D"/>
    <w:rPr>
      <w:b w:val="0"/>
      <w:bCs/>
      <w:i/>
      <w:iCs/>
      <w:spacing w:val="0"/>
    </w:rPr>
  </w:style>
  <w:style w:type="paragraph" w:styleId="Header">
    <w:name w:val="header"/>
    <w:basedOn w:val="Normal"/>
    <w:link w:val="HeaderChar"/>
    <w:uiPriority w:val="99"/>
    <w:unhideWhenUsed/>
    <w:rsid w:val="00AF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602"/>
    <w:rPr>
      <w:rFonts w:ascii="Faustina" w:hAnsi="Faustin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602"/>
    <w:rPr>
      <w:rFonts w:ascii="Faustina" w:hAnsi="Faustina" w:cs="Times New Roman"/>
      <w:sz w:val="24"/>
      <w:szCs w:val="24"/>
    </w:r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0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9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twenc.sharepoint.com/sites/St.Wenceslaus9/Templates/St.%20Wenceslaus%20Info%20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ea4b1a-2ae2-4cd0-a40f-b48718b02b09" xsi:nil="true"/>
    <lcf76f155ced4ddcb4097134ff3c332f xmlns="48ae9cb5-e8cd-4e79-bdb9-e00f0649f1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66F11EE6D464D95DC6A6DF4428EA9" ma:contentTypeVersion="15" ma:contentTypeDescription="Create a new document." ma:contentTypeScope="" ma:versionID="bcfa1326c52e94d0b46b5a5857e148ad">
  <xsd:schema xmlns:xsd="http://www.w3.org/2001/XMLSchema" xmlns:xs="http://www.w3.org/2001/XMLSchema" xmlns:p="http://schemas.microsoft.com/office/2006/metadata/properties" xmlns:ns2="48ae9cb5-e8cd-4e79-bdb9-e00f0649f151" xmlns:ns3="e9ea4b1a-2ae2-4cd0-a40f-b48718b02b09" targetNamespace="http://schemas.microsoft.com/office/2006/metadata/properties" ma:root="true" ma:fieldsID="f51c4bace3c7e312bee2075c9bb8c7b0" ns2:_="" ns3:_="">
    <xsd:import namespace="48ae9cb5-e8cd-4e79-bdb9-e00f0649f151"/>
    <xsd:import namespace="e9ea4b1a-2ae2-4cd0-a40f-b48718b02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e9cb5-e8cd-4e79-bdb9-e00f0649f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48a1d7-d298-458c-a194-b0635299f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a4b1a-2ae2-4cd0-a40f-b48718b02b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1c72af-b4ce-4ba8-b32f-1616fa53f64a}" ma:internalName="TaxCatchAll" ma:showField="CatchAllData" ma:web="e9ea4b1a-2ae2-4cd0-a40f-b48718b02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4AF7D6-9F0D-44A9-8CE1-93C20B6A0753}">
  <ds:schemaRefs>
    <ds:schemaRef ds:uri="http://schemas.microsoft.com/office/2006/metadata/properties"/>
    <ds:schemaRef ds:uri="http://schemas.microsoft.com/office/infopath/2007/PartnerControls"/>
    <ds:schemaRef ds:uri="e9ea4b1a-2ae2-4cd0-a40f-b48718b02b09"/>
    <ds:schemaRef ds:uri="48ae9cb5-e8cd-4e79-bdb9-e00f0649f151"/>
  </ds:schemaRefs>
</ds:datastoreItem>
</file>

<file path=customXml/itemProps2.xml><?xml version="1.0" encoding="utf-8"?>
<ds:datastoreItem xmlns:ds="http://schemas.openxmlformats.org/officeDocument/2006/customXml" ds:itemID="{F0C53327-D926-4CCB-9F2B-B507E65C1B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A25C44-99A9-49CE-B249-4680E2DEB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ae9cb5-e8cd-4e79-bdb9-e00f0649f151"/>
    <ds:schemaRef ds:uri="e9ea4b1a-2ae2-4cd0-a40f-b48718b02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bfb123f-0425-4c91-9830-e2607e7c9506}" enabled="0" method="" siteId="{abfb123f-0425-4c91-9830-e2607e7c95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St.%20Wenceslaus%20Info%20Document</Template>
  <TotalTime>27</TotalTime>
  <Pages>1</Pages>
  <Words>239</Words>
  <Characters>1109</Characters>
  <Application>Microsoft Office Word</Application>
  <DocSecurity>0</DocSecurity>
  <Lines>55</Lines>
  <Paragraphs>53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Udell</dc:creator>
  <cp:keywords/>
  <dc:description/>
  <cp:lastModifiedBy>Ian Udell</cp:lastModifiedBy>
  <cp:revision>77</cp:revision>
  <cp:lastPrinted>2026-02-14T16:44:00Z</cp:lastPrinted>
  <dcterms:created xsi:type="dcterms:W3CDTF">2025-07-23T17:24:00Z</dcterms:created>
  <dcterms:modified xsi:type="dcterms:W3CDTF">2026-06-04T16:10:00Z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0x01010097B66F11EE6D464D95DC6A6DF4428EA9</vt:lpwstr>
  </property>
  <property fmtid="{D5CDD505-2E9C-101B-9397-08002B2CF9AE}" pid="3" name="Order">
    <vt:r8>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