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2C2CBAE7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6236046C" w:rsidR="00EB6A1A" w:rsidRPr="00EB6A1A" w:rsidRDefault="00FC6F9A" w:rsidP="00EB6A1A">
            <w:pPr>
              <w:pStyle w:val="Subtitle"/>
            </w:pPr>
            <w:r>
              <w:t>Holy Week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2C2CBAE7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2721"/>
        <w:gridCol w:w="2722"/>
        <w:gridCol w:w="2722"/>
      </w:tblGrid>
      <w:tr w:rsidR="00B46533" w14:paraId="7EE80F52" w14:textId="77777777" w:rsidTr="00BF7928">
        <w:tc>
          <w:tcPr>
            <w:tcW w:w="5443" w:type="dxa"/>
            <w:gridSpan w:val="2"/>
          </w:tcPr>
          <w:p w14:paraId="7DAD00D2" w14:textId="413187F9" w:rsidR="00B46533" w:rsidRPr="00BF7928" w:rsidRDefault="00B46533" w:rsidP="00BF7928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BF7928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BF7928" w:rsidRDefault="00B46533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BF7928" w:rsidRDefault="00B46533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BF7928" w:rsidRDefault="00B46533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BF7928" w:rsidRDefault="00B46533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0F0A931C" w:rsidR="00B46533" w:rsidRPr="00BF7928" w:rsidRDefault="007514F6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 xml:space="preserve">     </w:t>
            </w:r>
            <w:r w:rsidR="00B46533" w:rsidRPr="00BF7928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BF7928" w:rsidRDefault="00B46533" w:rsidP="00BF7928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and come to t</w:t>
            </w:r>
            <w:r w:rsidR="00335E30" w:rsidRPr="00BF7928">
              <w:rPr>
                <w:sz w:val="28"/>
                <w:szCs w:val="28"/>
              </w:rPr>
              <w:t>h</w:t>
            </w:r>
            <w:r w:rsidRPr="00BF7928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BF7928" w:rsidRDefault="008F1EA6" w:rsidP="00BF7928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44" w:type="dxa"/>
            <w:gridSpan w:val="2"/>
          </w:tcPr>
          <w:p w14:paraId="38EB1D02" w14:textId="40A2AE7A" w:rsidR="00A67E2D" w:rsidRPr="00BF7928" w:rsidRDefault="00A67E2D" w:rsidP="00BF7928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BF7928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BF7928" w:rsidRDefault="00A67E2D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BF7928" w:rsidRDefault="00A67E2D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BF7928" w:rsidRDefault="00A67E2D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BF7928" w:rsidRDefault="00A67E2D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BF7928" w:rsidRDefault="00A67E2D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BF7928" w:rsidRDefault="00A67E2D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BF7928" w:rsidRDefault="008F1EA6" w:rsidP="00BF7928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BF7928" w14:paraId="6E96279D" w14:textId="77777777" w:rsidTr="00BF7928">
        <w:tc>
          <w:tcPr>
            <w:tcW w:w="2722" w:type="dxa"/>
          </w:tcPr>
          <w:p w14:paraId="225C63E0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443" w:type="dxa"/>
            <w:gridSpan w:val="2"/>
          </w:tcPr>
          <w:p w14:paraId="26A47A24" w14:textId="02C50A25" w:rsidR="00BF7928" w:rsidRPr="00BF7928" w:rsidRDefault="00BF7928" w:rsidP="00BF7928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BF7928">
              <w:rPr>
                <w:sz w:val="32"/>
                <w:szCs w:val="32"/>
                <w:u w:val="single"/>
              </w:rPr>
              <w:t>Weekdays of Holy Week</w:t>
            </w:r>
          </w:p>
          <w:p w14:paraId="0EEE77AB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 xml:space="preserve">In this time of the Lord's Passion, </w:t>
            </w:r>
          </w:p>
          <w:p w14:paraId="6D71A4A0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 xml:space="preserve">when Christ offered prayers and supplications to his Father </w:t>
            </w:r>
          </w:p>
          <w:p w14:paraId="3BC56F3C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 xml:space="preserve">with loud cries and tears, </w:t>
            </w:r>
          </w:p>
          <w:p w14:paraId="204913DC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let us humbly beseech God, .</w:t>
            </w:r>
          </w:p>
          <w:p w14:paraId="2E8BA834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 xml:space="preserve">that in answer to his Son's reference submission </w:t>
            </w:r>
          </w:p>
          <w:p w14:paraId="4D703C00" w14:textId="3EC09F18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F7928">
              <w:rPr>
                <w:sz w:val="28"/>
                <w:szCs w:val="28"/>
              </w:rPr>
              <w:t>he may in mercy hear our prayers also.</w:t>
            </w:r>
          </w:p>
        </w:tc>
        <w:tc>
          <w:tcPr>
            <w:tcW w:w="2722" w:type="dxa"/>
          </w:tcPr>
          <w:p w14:paraId="5D2BA642" w14:textId="517F7946" w:rsidR="00BF7928" w:rsidRPr="002847F8" w:rsidRDefault="00BF7928" w:rsidP="00BF7928">
            <w:pPr>
              <w:spacing w:line="276" w:lineRule="auto"/>
              <w:jc w:val="left"/>
              <w:rPr>
                <w:sz w:val="26"/>
                <w:szCs w:val="26"/>
              </w:rPr>
            </w:pPr>
          </w:p>
        </w:tc>
      </w:tr>
      <w:tr w:rsidR="00BF7928" w14:paraId="38D554DF" w14:textId="77777777" w:rsidTr="00BF7928">
        <w:tc>
          <w:tcPr>
            <w:tcW w:w="2722" w:type="dxa"/>
          </w:tcPr>
          <w:p w14:paraId="54098326" w14:textId="77777777" w:rsidR="00BF7928" w:rsidRPr="00BF7928" w:rsidRDefault="00BF7928" w:rsidP="00BF7928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443" w:type="dxa"/>
            <w:gridSpan w:val="2"/>
          </w:tcPr>
          <w:p w14:paraId="0BF930BC" w14:textId="77777777" w:rsidR="00BF7928" w:rsidRPr="005914FE" w:rsidRDefault="00BF7928" w:rsidP="00BF7928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  <w:tc>
          <w:tcPr>
            <w:tcW w:w="2722" w:type="dxa"/>
          </w:tcPr>
          <w:p w14:paraId="71CF4D4C" w14:textId="77777777" w:rsidR="00BF7928" w:rsidRPr="002847F8" w:rsidRDefault="00BF7928" w:rsidP="00BF7928">
            <w:pPr>
              <w:spacing w:line="276" w:lineRule="auto"/>
              <w:jc w:val="left"/>
              <w:rPr>
                <w:sz w:val="26"/>
                <w:szCs w:val="26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BF7928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A61A80" w:rsidRPr="00225FFA" w14:paraId="071F4E33" w14:textId="769FEF2C" w:rsidTr="00855358">
        <w:trPr>
          <w:trHeight w:val="300"/>
        </w:trPr>
        <w:tc>
          <w:tcPr>
            <w:tcW w:w="5445" w:type="dxa"/>
          </w:tcPr>
          <w:p w14:paraId="1F58B52D" w14:textId="13F395E7" w:rsidR="00A61A80" w:rsidRPr="00225FFA" w:rsidRDefault="00A61A80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 xml:space="preserve">Collect of the </w:t>
            </w:r>
            <w:r w:rsidR="00FC6F9A">
              <w:rPr>
                <w:sz w:val="32"/>
                <w:szCs w:val="32"/>
                <w:u w:val="single"/>
              </w:rPr>
              <w:t>Palm Sunday</w:t>
            </w:r>
          </w:p>
        </w:tc>
        <w:tc>
          <w:tcPr>
            <w:tcW w:w="5445" w:type="dxa"/>
          </w:tcPr>
          <w:p w14:paraId="70A76EEE" w14:textId="46C50331" w:rsidR="00A61A80" w:rsidRPr="2C2CBAE7" w:rsidRDefault="009D0426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Collect of Appendix V.7</w:t>
            </w:r>
          </w:p>
        </w:tc>
      </w:tr>
      <w:tr w:rsidR="00CE24B5" w:rsidRPr="00225FFA" w14:paraId="5CF8CA8B" w14:textId="00F0C771" w:rsidTr="00855358">
        <w:trPr>
          <w:trHeight w:val="2900"/>
        </w:trPr>
        <w:tc>
          <w:tcPr>
            <w:tcW w:w="5445" w:type="dxa"/>
          </w:tcPr>
          <w:p w14:paraId="5AE795A2" w14:textId="77777777" w:rsidR="00D50A54" w:rsidRDefault="00825B5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25B59">
              <w:rPr>
                <w:sz w:val="28"/>
                <w:szCs w:val="28"/>
              </w:rPr>
              <w:t>Almighty ever</w:t>
            </w:r>
            <w:r w:rsidR="00D50A54">
              <w:rPr>
                <w:sz w:val="28"/>
                <w:szCs w:val="28"/>
              </w:rPr>
              <w:t>-</w:t>
            </w:r>
            <w:r w:rsidRPr="00825B59">
              <w:rPr>
                <w:sz w:val="28"/>
                <w:szCs w:val="28"/>
              </w:rPr>
              <w:t>living God</w:t>
            </w:r>
            <w:r w:rsidR="00D50A54">
              <w:rPr>
                <w:sz w:val="28"/>
                <w:szCs w:val="28"/>
              </w:rPr>
              <w:t>,</w:t>
            </w:r>
            <w:r w:rsidRPr="00825B59">
              <w:rPr>
                <w:sz w:val="28"/>
                <w:szCs w:val="28"/>
              </w:rPr>
              <w:t xml:space="preserve"> </w:t>
            </w:r>
          </w:p>
          <w:p w14:paraId="54A706D8" w14:textId="77777777" w:rsidR="00855358" w:rsidRDefault="00825B5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25B59">
              <w:rPr>
                <w:sz w:val="28"/>
                <w:szCs w:val="28"/>
              </w:rPr>
              <w:t xml:space="preserve">who as an example of humility for the </w:t>
            </w:r>
          </w:p>
          <w:p w14:paraId="7E10B6C8" w14:textId="3B0A2669" w:rsidR="00D50A54" w:rsidRDefault="00855358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25B59" w:rsidRPr="00825B59">
              <w:rPr>
                <w:sz w:val="28"/>
                <w:szCs w:val="28"/>
              </w:rPr>
              <w:t>human race to follow</w:t>
            </w:r>
          </w:p>
          <w:p w14:paraId="65203312" w14:textId="77777777" w:rsidR="00855358" w:rsidRDefault="00825B5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25B59">
              <w:rPr>
                <w:sz w:val="28"/>
                <w:szCs w:val="28"/>
              </w:rPr>
              <w:t xml:space="preserve">caused our </w:t>
            </w:r>
            <w:r w:rsidR="00D50A54">
              <w:rPr>
                <w:sz w:val="28"/>
                <w:szCs w:val="28"/>
              </w:rPr>
              <w:t>S</w:t>
            </w:r>
            <w:r w:rsidRPr="00825B59">
              <w:rPr>
                <w:sz w:val="28"/>
                <w:szCs w:val="28"/>
              </w:rPr>
              <w:t xml:space="preserve">avior to take flesh and submit to </w:t>
            </w:r>
          </w:p>
          <w:p w14:paraId="72F9A963" w14:textId="45AF8369" w:rsidR="00D50A54" w:rsidRDefault="00855358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25B59" w:rsidRPr="00825B59">
              <w:rPr>
                <w:sz w:val="28"/>
                <w:szCs w:val="28"/>
              </w:rPr>
              <w:t xml:space="preserve">the </w:t>
            </w:r>
            <w:r w:rsidR="00D50A54">
              <w:rPr>
                <w:sz w:val="28"/>
                <w:szCs w:val="28"/>
              </w:rPr>
              <w:t>C</w:t>
            </w:r>
            <w:r w:rsidR="00825B59" w:rsidRPr="00825B59">
              <w:rPr>
                <w:sz w:val="28"/>
                <w:szCs w:val="28"/>
              </w:rPr>
              <w:t>ross</w:t>
            </w:r>
            <w:r w:rsidR="00D50A54">
              <w:rPr>
                <w:sz w:val="28"/>
                <w:szCs w:val="28"/>
              </w:rPr>
              <w:t>,</w:t>
            </w:r>
            <w:r w:rsidR="00825B59" w:rsidRPr="00825B59">
              <w:rPr>
                <w:sz w:val="28"/>
                <w:szCs w:val="28"/>
              </w:rPr>
              <w:t xml:space="preserve"> </w:t>
            </w:r>
          </w:p>
          <w:p w14:paraId="3A0F5308" w14:textId="77777777" w:rsidR="00855358" w:rsidRDefault="00825B5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25B59">
              <w:rPr>
                <w:sz w:val="28"/>
                <w:szCs w:val="28"/>
              </w:rPr>
              <w:t xml:space="preserve">graciously grant that we may heed his lesson </w:t>
            </w:r>
          </w:p>
          <w:p w14:paraId="23AD6899" w14:textId="49A37E79" w:rsidR="00855358" w:rsidRDefault="00855358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25B59" w:rsidRPr="00825B59">
              <w:rPr>
                <w:sz w:val="28"/>
                <w:szCs w:val="28"/>
              </w:rPr>
              <w:t xml:space="preserve">of patient suffering </w:t>
            </w:r>
          </w:p>
          <w:p w14:paraId="380735F6" w14:textId="77777777" w:rsidR="00855358" w:rsidRDefault="00825B5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25B59">
              <w:rPr>
                <w:sz w:val="28"/>
                <w:szCs w:val="28"/>
              </w:rPr>
              <w:t xml:space="preserve">and </w:t>
            </w:r>
            <w:proofErr w:type="gramStart"/>
            <w:r w:rsidRPr="00825B59">
              <w:rPr>
                <w:sz w:val="28"/>
                <w:szCs w:val="28"/>
              </w:rPr>
              <w:t>so</w:t>
            </w:r>
            <w:proofErr w:type="gramEnd"/>
            <w:r w:rsidRPr="00825B59">
              <w:rPr>
                <w:sz w:val="28"/>
                <w:szCs w:val="28"/>
              </w:rPr>
              <w:t xml:space="preserve"> merit a share in his </w:t>
            </w:r>
            <w:r w:rsidR="00855358">
              <w:rPr>
                <w:sz w:val="28"/>
                <w:szCs w:val="28"/>
              </w:rPr>
              <w:t>R</w:t>
            </w:r>
            <w:r w:rsidRPr="00825B59">
              <w:rPr>
                <w:sz w:val="28"/>
                <w:szCs w:val="28"/>
              </w:rPr>
              <w:t>esurrection</w:t>
            </w:r>
            <w:r w:rsidR="00855358">
              <w:rPr>
                <w:sz w:val="28"/>
                <w:szCs w:val="28"/>
              </w:rPr>
              <w:t>.</w:t>
            </w:r>
          </w:p>
          <w:p w14:paraId="5DFA8572" w14:textId="01F114F9" w:rsidR="00CE24B5" w:rsidRPr="00225FFA" w:rsidRDefault="00855358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825B59" w:rsidRPr="00825B59">
              <w:rPr>
                <w:sz w:val="28"/>
                <w:szCs w:val="28"/>
              </w:rPr>
              <w:t>hrough Christ our Lord</w:t>
            </w:r>
            <w:r w:rsidR="00D50A54">
              <w:rPr>
                <w:sz w:val="28"/>
                <w:szCs w:val="28"/>
              </w:rPr>
              <w:t>. Amen</w:t>
            </w:r>
          </w:p>
        </w:tc>
        <w:tc>
          <w:tcPr>
            <w:tcW w:w="5445" w:type="dxa"/>
          </w:tcPr>
          <w:p w14:paraId="59044764" w14:textId="77777777" w:rsidR="00494A69" w:rsidRDefault="00494A6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494A69">
              <w:rPr>
                <w:sz w:val="28"/>
                <w:szCs w:val="28"/>
              </w:rPr>
              <w:t>e present</w:t>
            </w:r>
            <w:r>
              <w:rPr>
                <w:sz w:val="28"/>
                <w:szCs w:val="28"/>
              </w:rPr>
              <w:t>, O</w:t>
            </w:r>
            <w:r w:rsidRPr="00494A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</w:t>
            </w:r>
            <w:r w:rsidRPr="00494A69">
              <w:rPr>
                <w:sz w:val="28"/>
                <w:szCs w:val="28"/>
              </w:rPr>
              <w:t>ord</w:t>
            </w:r>
            <w:r>
              <w:rPr>
                <w:sz w:val="28"/>
                <w:szCs w:val="28"/>
              </w:rPr>
              <w:t xml:space="preserve">, </w:t>
            </w:r>
            <w:r w:rsidRPr="00494A69">
              <w:rPr>
                <w:sz w:val="28"/>
                <w:szCs w:val="28"/>
              </w:rPr>
              <w:t>to your people at prayer</w:t>
            </w:r>
            <w:r>
              <w:rPr>
                <w:sz w:val="28"/>
                <w:szCs w:val="28"/>
              </w:rPr>
              <w:t xml:space="preserve">, </w:t>
            </w:r>
          </w:p>
          <w:p w14:paraId="7CAFD227" w14:textId="77777777" w:rsidR="00494A69" w:rsidRDefault="00494A6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494A69">
              <w:rPr>
                <w:sz w:val="28"/>
                <w:szCs w:val="28"/>
              </w:rPr>
              <w:t>so that what they do not have the confidence</w:t>
            </w:r>
          </w:p>
          <w:p w14:paraId="1B36863F" w14:textId="70BA53FE" w:rsidR="00494A69" w:rsidRDefault="00494A6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494A69">
              <w:rPr>
                <w:sz w:val="28"/>
                <w:szCs w:val="28"/>
              </w:rPr>
              <w:t xml:space="preserve">or presumption to ask </w:t>
            </w:r>
          </w:p>
          <w:p w14:paraId="721058E4" w14:textId="77777777" w:rsidR="00494A69" w:rsidRDefault="00494A6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494A69">
              <w:rPr>
                <w:sz w:val="28"/>
                <w:szCs w:val="28"/>
              </w:rPr>
              <w:t xml:space="preserve">they may obtain by the merits of your </w:t>
            </w:r>
            <w:r>
              <w:rPr>
                <w:sz w:val="28"/>
                <w:szCs w:val="28"/>
              </w:rPr>
              <w:t>S</w:t>
            </w:r>
            <w:r w:rsidRPr="00494A69">
              <w:rPr>
                <w:sz w:val="28"/>
                <w:szCs w:val="28"/>
              </w:rPr>
              <w:t xml:space="preserve">on's </w:t>
            </w:r>
            <w:r>
              <w:rPr>
                <w:sz w:val="28"/>
                <w:szCs w:val="28"/>
              </w:rPr>
              <w:t xml:space="preserve"> </w:t>
            </w:r>
          </w:p>
          <w:p w14:paraId="5FC1D6B3" w14:textId="6D2064BC" w:rsidR="00494A69" w:rsidRDefault="00494A6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P</w:t>
            </w:r>
            <w:r w:rsidRPr="00494A69">
              <w:rPr>
                <w:sz w:val="28"/>
                <w:szCs w:val="28"/>
              </w:rPr>
              <w:t>assion</w:t>
            </w:r>
            <w:r>
              <w:rPr>
                <w:sz w:val="28"/>
                <w:szCs w:val="28"/>
              </w:rPr>
              <w:t xml:space="preserve">. </w:t>
            </w:r>
          </w:p>
          <w:p w14:paraId="301FEB6E" w14:textId="37916913" w:rsidR="00CE24B5" w:rsidRPr="2C2CBAE7" w:rsidRDefault="00494A69" w:rsidP="00CE24B5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Pr="00494A69">
              <w:rPr>
                <w:sz w:val="28"/>
                <w:szCs w:val="28"/>
              </w:rPr>
              <w:t xml:space="preserve">ho lives </w:t>
            </w:r>
            <w:r w:rsidR="00BF7928">
              <w:rPr>
                <w:sz w:val="28"/>
                <w:szCs w:val="28"/>
              </w:rPr>
              <w:t>and</w:t>
            </w:r>
            <w:r w:rsidRPr="00494A69">
              <w:rPr>
                <w:sz w:val="28"/>
                <w:szCs w:val="28"/>
              </w:rPr>
              <w:t xml:space="preserve"> reigns forever and</w:t>
            </w:r>
            <w:r>
              <w:rPr>
                <w:sz w:val="28"/>
                <w:szCs w:val="28"/>
              </w:rPr>
              <w:t xml:space="preserve"> ever. Amen.</w:t>
            </w:r>
          </w:p>
        </w:tc>
      </w:tr>
    </w:tbl>
    <w:p w14:paraId="568406E6" w14:textId="6DA789D0" w:rsidR="7345708A" w:rsidRPr="00335E30" w:rsidRDefault="7345708A" w:rsidP="00225FFA">
      <w:pPr>
        <w:pStyle w:val="NoSpacing"/>
        <w:spacing w:line="276" w:lineRule="auto"/>
        <w:rPr>
          <w:sz w:val="28"/>
          <w:szCs w:val="28"/>
        </w:rPr>
      </w:pPr>
    </w:p>
    <w:sectPr w:rsidR="7345708A" w:rsidRPr="00335E30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7E189" w14:textId="77777777" w:rsidR="001E4A3B" w:rsidRDefault="001E4A3B" w:rsidP="00AF0602">
      <w:pPr>
        <w:spacing w:after="0" w:line="240" w:lineRule="auto"/>
      </w:pPr>
      <w:r>
        <w:separator/>
      </w:r>
    </w:p>
  </w:endnote>
  <w:endnote w:type="continuationSeparator" w:id="0">
    <w:p w14:paraId="5C04FD84" w14:textId="77777777" w:rsidR="001E4A3B" w:rsidRDefault="001E4A3B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A637859-65C4-451B-8A82-E68BD147A2C5}"/>
    <w:embedBold r:id="rId2" w:fontKey="{B4BED577-D60D-430A-80FA-BB63C24676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ED2AADD5-FAA8-4387-A175-55BA7DF35DA9}"/>
    <w:embedBold r:id="rId4" w:fontKey="{92F01130-5790-4582-B877-8D51633396A5}"/>
    <w:embedItalic r:id="rId5" w:fontKey="{AA625BF2-4F51-4D4C-AB6B-1B76AE13058D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CAF82F4-DE18-48C9-834D-A13964A3CDDD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1467" w14:textId="77777777" w:rsidR="001E4A3B" w:rsidRDefault="001E4A3B" w:rsidP="00AF0602">
      <w:pPr>
        <w:spacing w:after="0" w:line="240" w:lineRule="auto"/>
      </w:pPr>
      <w:r>
        <w:separator/>
      </w:r>
    </w:p>
  </w:footnote>
  <w:footnote w:type="continuationSeparator" w:id="0">
    <w:p w14:paraId="7CD13FA5" w14:textId="77777777" w:rsidR="001E4A3B" w:rsidRDefault="001E4A3B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4515"/>
    <w:rsid w:val="000B12AD"/>
    <w:rsid w:val="000D792B"/>
    <w:rsid w:val="000E534B"/>
    <w:rsid w:val="00102B8F"/>
    <w:rsid w:val="00120162"/>
    <w:rsid w:val="00167183"/>
    <w:rsid w:val="001E4A3B"/>
    <w:rsid w:val="001E5D3B"/>
    <w:rsid w:val="00215436"/>
    <w:rsid w:val="002252AE"/>
    <w:rsid w:val="00225FFA"/>
    <w:rsid w:val="002710DB"/>
    <w:rsid w:val="002820A6"/>
    <w:rsid w:val="00283162"/>
    <w:rsid w:val="002846A4"/>
    <w:rsid w:val="002847F8"/>
    <w:rsid w:val="002B493B"/>
    <w:rsid w:val="00300DA5"/>
    <w:rsid w:val="003060F0"/>
    <w:rsid w:val="00307835"/>
    <w:rsid w:val="00332A91"/>
    <w:rsid w:val="00335E30"/>
    <w:rsid w:val="003A1871"/>
    <w:rsid w:val="003C3D0F"/>
    <w:rsid w:val="003E05AC"/>
    <w:rsid w:val="00401D30"/>
    <w:rsid w:val="00405465"/>
    <w:rsid w:val="0042178F"/>
    <w:rsid w:val="00441075"/>
    <w:rsid w:val="00494A69"/>
    <w:rsid w:val="004C1C57"/>
    <w:rsid w:val="004D1D2D"/>
    <w:rsid w:val="004E241D"/>
    <w:rsid w:val="005060E4"/>
    <w:rsid w:val="00552575"/>
    <w:rsid w:val="00560308"/>
    <w:rsid w:val="005914FE"/>
    <w:rsid w:val="00591F7D"/>
    <w:rsid w:val="005A4276"/>
    <w:rsid w:val="005B1BAF"/>
    <w:rsid w:val="00664E97"/>
    <w:rsid w:val="00692DA1"/>
    <w:rsid w:val="00693D06"/>
    <w:rsid w:val="006A35E4"/>
    <w:rsid w:val="00745145"/>
    <w:rsid w:val="007514F6"/>
    <w:rsid w:val="007A5BDA"/>
    <w:rsid w:val="007B6CF1"/>
    <w:rsid w:val="00805FE1"/>
    <w:rsid w:val="0081647E"/>
    <w:rsid w:val="00825B16"/>
    <w:rsid w:val="00825B59"/>
    <w:rsid w:val="00831528"/>
    <w:rsid w:val="008379F8"/>
    <w:rsid w:val="00855358"/>
    <w:rsid w:val="008679E5"/>
    <w:rsid w:val="00884CE4"/>
    <w:rsid w:val="008A3ED7"/>
    <w:rsid w:val="008B2A6D"/>
    <w:rsid w:val="008C73A1"/>
    <w:rsid w:val="008F1EA6"/>
    <w:rsid w:val="00961245"/>
    <w:rsid w:val="00975950"/>
    <w:rsid w:val="009852B9"/>
    <w:rsid w:val="009C2A8A"/>
    <w:rsid w:val="009D0426"/>
    <w:rsid w:val="009D23D7"/>
    <w:rsid w:val="009E02BD"/>
    <w:rsid w:val="00A0630F"/>
    <w:rsid w:val="00A2092B"/>
    <w:rsid w:val="00A22826"/>
    <w:rsid w:val="00A241AF"/>
    <w:rsid w:val="00A57B14"/>
    <w:rsid w:val="00A61A80"/>
    <w:rsid w:val="00A67E2D"/>
    <w:rsid w:val="00A818DB"/>
    <w:rsid w:val="00A92B4D"/>
    <w:rsid w:val="00AC72E2"/>
    <w:rsid w:val="00AD65FB"/>
    <w:rsid w:val="00AE4E38"/>
    <w:rsid w:val="00AE6B32"/>
    <w:rsid w:val="00AF0602"/>
    <w:rsid w:val="00B03D35"/>
    <w:rsid w:val="00B46533"/>
    <w:rsid w:val="00B55348"/>
    <w:rsid w:val="00B7026C"/>
    <w:rsid w:val="00B77813"/>
    <w:rsid w:val="00B95641"/>
    <w:rsid w:val="00BC2E85"/>
    <w:rsid w:val="00BE4701"/>
    <w:rsid w:val="00BF7928"/>
    <w:rsid w:val="00C7391E"/>
    <w:rsid w:val="00C73E38"/>
    <w:rsid w:val="00C977C8"/>
    <w:rsid w:val="00CA2551"/>
    <w:rsid w:val="00CA53AB"/>
    <w:rsid w:val="00CA71A1"/>
    <w:rsid w:val="00CB58B6"/>
    <w:rsid w:val="00CE24B5"/>
    <w:rsid w:val="00CF4E26"/>
    <w:rsid w:val="00D32280"/>
    <w:rsid w:val="00D50A54"/>
    <w:rsid w:val="00D613FE"/>
    <w:rsid w:val="00DA2041"/>
    <w:rsid w:val="00DA6D1C"/>
    <w:rsid w:val="00DC4929"/>
    <w:rsid w:val="00E71967"/>
    <w:rsid w:val="00EB114D"/>
    <w:rsid w:val="00EB6A1A"/>
    <w:rsid w:val="00EF38DC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C6F9A"/>
    <w:rsid w:val="00FE4F79"/>
    <w:rsid w:val="00FF2A12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7DAF5B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50B760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EA6FD4D"/>
    <w:rsid w:val="1F073432"/>
    <w:rsid w:val="1FFFDDC9"/>
    <w:rsid w:val="2078B442"/>
    <w:rsid w:val="207B4C5B"/>
    <w:rsid w:val="2195382D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2CBAE7"/>
    <w:rsid w:val="2C7CDA9E"/>
    <w:rsid w:val="2D5CAAE6"/>
    <w:rsid w:val="2E390160"/>
    <w:rsid w:val="2EA48C68"/>
    <w:rsid w:val="2ED155B5"/>
    <w:rsid w:val="2F19F5CB"/>
    <w:rsid w:val="2FBFEF71"/>
    <w:rsid w:val="2FC5419D"/>
    <w:rsid w:val="31B40DB2"/>
    <w:rsid w:val="322BF860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A64490C"/>
    <w:rsid w:val="3B42BF7B"/>
    <w:rsid w:val="3BA731A4"/>
    <w:rsid w:val="3C158CE9"/>
    <w:rsid w:val="3C5961FA"/>
    <w:rsid w:val="3C9DDCD5"/>
    <w:rsid w:val="3D3B4C35"/>
    <w:rsid w:val="3E93EF65"/>
    <w:rsid w:val="3E981192"/>
    <w:rsid w:val="3EC9CD4A"/>
    <w:rsid w:val="3FA66791"/>
    <w:rsid w:val="41D1B85F"/>
    <w:rsid w:val="4221203B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B307EB2"/>
    <w:rsid w:val="4C27B631"/>
    <w:rsid w:val="4C701AAE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AB33BF"/>
    <w:rsid w:val="57B6719A"/>
    <w:rsid w:val="57D47DE5"/>
    <w:rsid w:val="58090668"/>
    <w:rsid w:val="5824DD09"/>
    <w:rsid w:val="58D55CCB"/>
    <w:rsid w:val="5AEC417E"/>
    <w:rsid w:val="5B191B0B"/>
    <w:rsid w:val="5C0F6843"/>
    <w:rsid w:val="5C51C712"/>
    <w:rsid w:val="5D03FA87"/>
    <w:rsid w:val="5DA8A954"/>
    <w:rsid w:val="5F39C470"/>
    <w:rsid w:val="607A515C"/>
    <w:rsid w:val="60EB6AB6"/>
    <w:rsid w:val="614E1130"/>
    <w:rsid w:val="61D6E6A5"/>
    <w:rsid w:val="61F21EC7"/>
    <w:rsid w:val="62C115E1"/>
    <w:rsid w:val="638A94F8"/>
    <w:rsid w:val="6393C076"/>
    <w:rsid w:val="63E30A87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0829BF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11C19B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25C44-99A9-49CE-B249-4680E2DE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24</TotalTime>
  <Pages>1</Pages>
  <Words>245</Words>
  <Characters>1136</Characters>
  <Application>Microsoft Office Word</Application>
  <DocSecurity>0</DocSecurity>
  <Lines>56</Lines>
  <Paragraphs>55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72</cp:revision>
  <cp:lastPrinted>2026-02-14T16:54:00Z</cp:lastPrinted>
  <dcterms:created xsi:type="dcterms:W3CDTF">2025-07-23T17:24:00Z</dcterms:created>
  <dcterms:modified xsi:type="dcterms:W3CDTF">2026-06-04T16:10:00Z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