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35A00" w14:textId="3FCB8A8C" w:rsidR="007734AC" w:rsidRPr="00473279" w:rsidRDefault="007734AC" w:rsidP="007734AC">
      <w:pPr>
        <w:pStyle w:val="ListParagraph"/>
        <w:ind w:left="180" w:hanging="180"/>
        <w:rPr>
          <w:b/>
          <w:bCs/>
          <w:sz w:val="24"/>
          <w:szCs w:val="24"/>
          <w:u w:val="single"/>
        </w:rPr>
      </w:pPr>
      <w:r w:rsidRPr="00473279">
        <w:rPr>
          <w:b/>
          <w:bCs/>
          <w:sz w:val="24"/>
          <w:szCs w:val="24"/>
          <w:u w:val="single"/>
        </w:rPr>
        <w:t xml:space="preserve">Parish </w:t>
      </w:r>
      <w:r w:rsidR="0088227C">
        <w:rPr>
          <w:b/>
          <w:bCs/>
          <w:sz w:val="24"/>
          <w:szCs w:val="24"/>
          <w:u w:val="single"/>
        </w:rPr>
        <w:t xml:space="preserve">Music and Liturgy </w:t>
      </w:r>
      <w:r w:rsidRPr="00473279">
        <w:rPr>
          <w:b/>
          <w:bCs/>
          <w:sz w:val="24"/>
          <w:szCs w:val="24"/>
          <w:u w:val="single"/>
        </w:rPr>
        <w:t>Director</w:t>
      </w:r>
    </w:p>
    <w:p w14:paraId="4C6090EF" w14:textId="77777777" w:rsidR="007734AC" w:rsidRPr="00473279" w:rsidRDefault="007734AC" w:rsidP="007734AC">
      <w:pPr>
        <w:pStyle w:val="ListParagraph"/>
        <w:ind w:left="180" w:hanging="180"/>
        <w:rPr>
          <w:b/>
          <w:bCs/>
          <w:sz w:val="24"/>
          <w:szCs w:val="24"/>
        </w:rPr>
      </w:pPr>
      <w:r w:rsidRPr="00473279">
        <w:rPr>
          <w:b/>
          <w:bCs/>
          <w:sz w:val="24"/>
          <w:szCs w:val="24"/>
        </w:rPr>
        <w:t>Saint Mary of Mount Carmel Parish in Hammonton New Jersey is seeking a full-time Director of Liturgy</w:t>
      </w:r>
    </w:p>
    <w:p w14:paraId="2FA4FFFC" w14:textId="77777777" w:rsidR="007734AC" w:rsidRPr="00473279" w:rsidRDefault="007734AC" w:rsidP="007734AC">
      <w:pPr>
        <w:pStyle w:val="ListParagraph"/>
        <w:ind w:left="180" w:hanging="180"/>
        <w:rPr>
          <w:b/>
          <w:bCs/>
          <w:sz w:val="24"/>
          <w:szCs w:val="24"/>
        </w:rPr>
      </w:pPr>
      <w:r w:rsidRPr="00473279">
        <w:rPr>
          <w:b/>
          <w:bCs/>
          <w:sz w:val="24"/>
          <w:szCs w:val="24"/>
        </w:rPr>
        <w:t xml:space="preserve">and Music. </w:t>
      </w:r>
    </w:p>
    <w:p w14:paraId="67FD343F" w14:textId="77777777" w:rsidR="007734AC" w:rsidRPr="00473279" w:rsidRDefault="007734AC" w:rsidP="007734AC">
      <w:pPr>
        <w:pStyle w:val="ListParagraph"/>
        <w:ind w:left="180" w:hanging="180"/>
        <w:rPr>
          <w:sz w:val="24"/>
          <w:szCs w:val="24"/>
        </w:rPr>
      </w:pPr>
    </w:p>
    <w:p w14:paraId="77CA3C96" w14:textId="77777777" w:rsidR="007734AC" w:rsidRPr="00473279" w:rsidRDefault="007734AC" w:rsidP="007734AC">
      <w:pPr>
        <w:pStyle w:val="ListParagraph"/>
        <w:ind w:left="180" w:hanging="180"/>
        <w:rPr>
          <w:sz w:val="24"/>
          <w:szCs w:val="24"/>
          <w:u w:val="single"/>
        </w:rPr>
      </w:pPr>
      <w:r w:rsidRPr="00473279">
        <w:rPr>
          <w:sz w:val="24"/>
          <w:szCs w:val="24"/>
          <w:u w:val="single"/>
        </w:rPr>
        <w:t>Basic qualifications:</w:t>
      </w:r>
    </w:p>
    <w:p w14:paraId="24832F52" w14:textId="77777777" w:rsidR="007734AC" w:rsidRPr="00473279" w:rsidRDefault="007734AC" w:rsidP="007734AC">
      <w:pPr>
        <w:pStyle w:val="ListParagraph"/>
        <w:numPr>
          <w:ilvl w:val="0"/>
          <w:numId w:val="4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Active Practicing Catholic in good standing with the Catholic Church</w:t>
      </w:r>
    </w:p>
    <w:p w14:paraId="57BB14C2" w14:textId="77777777" w:rsidR="007734AC" w:rsidRPr="00473279" w:rsidRDefault="007734AC" w:rsidP="007734AC">
      <w:pPr>
        <w:pStyle w:val="ListParagraph"/>
        <w:numPr>
          <w:ilvl w:val="0"/>
          <w:numId w:val="4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Degree in Choral Conducting or equivalent relevant and meaningful experience directing choirs</w:t>
      </w:r>
    </w:p>
    <w:p w14:paraId="3F184A9E" w14:textId="77777777" w:rsidR="007734AC" w:rsidRPr="00473279" w:rsidRDefault="007734AC" w:rsidP="007734AC">
      <w:pPr>
        <w:pStyle w:val="ListParagraph"/>
        <w:numPr>
          <w:ilvl w:val="0"/>
          <w:numId w:val="4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 xml:space="preserve">Ability to play the organ </w:t>
      </w:r>
    </w:p>
    <w:p w14:paraId="21F357B5" w14:textId="77777777" w:rsidR="007734AC" w:rsidRPr="00473279" w:rsidRDefault="007734AC" w:rsidP="007734AC">
      <w:pPr>
        <w:pStyle w:val="ListParagraph"/>
        <w:numPr>
          <w:ilvl w:val="0"/>
          <w:numId w:val="4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Deep knowledge and familiarity with the Rites of the Catholic Liturgy and Tradition</w:t>
      </w:r>
    </w:p>
    <w:p w14:paraId="0F787919" w14:textId="77777777" w:rsidR="007734AC" w:rsidRPr="00473279" w:rsidRDefault="007734AC" w:rsidP="007734AC">
      <w:pPr>
        <w:pStyle w:val="ListParagraph"/>
        <w:numPr>
          <w:ilvl w:val="0"/>
          <w:numId w:val="4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 xml:space="preserve">Ability to coordinate the music and liturgy for Holy Week and other Solemn Celebrations in collaboration with the Pastor, other clergy, staff, lay ministers and volunteers. </w:t>
      </w:r>
    </w:p>
    <w:p w14:paraId="1BCA6C5B" w14:textId="77777777" w:rsidR="007734AC" w:rsidRPr="00473279" w:rsidRDefault="007734AC" w:rsidP="007734AC">
      <w:pPr>
        <w:pStyle w:val="ListParagraph"/>
        <w:ind w:left="180" w:hanging="180"/>
        <w:rPr>
          <w:sz w:val="24"/>
          <w:szCs w:val="24"/>
          <w:u w:val="single"/>
        </w:rPr>
      </w:pPr>
    </w:p>
    <w:p w14:paraId="3FABA258" w14:textId="77777777" w:rsidR="007734AC" w:rsidRPr="00473279" w:rsidRDefault="007734AC" w:rsidP="007734AC">
      <w:pPr>
        <w:pStyle w:val="ListParagraph"/>
        <w:ind w:left="180" w:hanging="180"/>
        <w:rPr>
          <w:sz w:val="24"/>
          <w:szCs w:val="24"/>
          <w:u w:val="single"/>
        </w:rPr>
      </w:pPr>
      <w:r w:rsidRPr="00473279">
        <w:rPr>
          <w:sz w:val="24"/>
          <w:szCs w:val="24"/>
          <w:u w:val="single"/>
        </w:rPr>
        <w:t>Specific Responsibilities:</w:t>
      </w:r>
    </w:p>
    <w:p w14:paraId="367FE828" w14:textId="77777777" w:rsidR="007734AC" w:rsidRPr="00473279" w:rsidRDefault="007734AC" w:rsidP="007734AC">
      <w:pPr>
        <w:pStyle w:val="ListParagraph"/>
        <w:numPr>
          <w:ilvl w:val="0"/>
          <w:numId w:val="5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Directing the parish choir</w:t>
      </w:r>
    </w:p>
    <w:p w14:paraId="63FA065E" w14:textId="75BF8E6D" w:rsidR="007734AC" w:rsidRDefault="007734AC" w:rsidP="007734AC">
      <w:pPr>
        <w:pStyle w:val="ListParagraph"/>
        <w:numPr>
          <w:ilvl w:val="0"/>
          <w:numId w:val="5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Growing and developing the parish choir</w:t>
      </w:r>
    </w:p>
    <w:p w14:paraId="1ECDDEBF" w14:textId="31CC6C01" w:rsidR="0088227C" w:rsidRPr="00473279" w:rsidRDefault="0088227C" w:rsidP="007734AC">
      <w:pPr>
        <w:pStyle w:val="ListParagraph"/>
        <w:numPr>
          <w:ilvl w:val="0"/>
          <w:numId w:val="5"/>
        </w:numPr>
        <w:ind w:left="180" w:hanging="180"/>
        <w:rPr>
          <w:sz w:val="24"/>
          <w:szCs w:val="24"/>
        </w:rPr>
      </w:pPr>
      <w:r>
        <w:rPr>
          <w:sz w:val="24"/>
          <w:szCs w:val="24"/>
        </w:rPr>
        <w:t xml:space="preserve">Developing and growing the parish music ministry </w:t>
      </w:r>
    </w:p>
    <w:p w14:paraId="09D33B10" w14:textId="77777777" w:rsidR="007734AC" w:rsidRPr="00473279" w:rsidRDefault="007734AC" w:rsidP="007734AC">
      <w:pPr>
        <w:pStyle w:val="ListParagraph"/>
        <w:numPr>
          <w:ilvl w:val="0"/>
          <w:numId w:val="5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Encouraging, Offering and or facilitating liturgical and musical formation to choir members and cantors</w:t>
      </w:r>
    </w:p>
    <w:p w14:paraId="078D9268" w14:textId="77777777" w:rsidR="007734AC" w:rsidRPr="00473279" w:rsidRDefault="007734AC" w:rsidP="007734AC">
      <w:pPr>
        <w:pStyle w:val="ListParagraph"/>
        <w:numPr>
          <w:ilvl w:val="0"/>
          <w:numId w:val="5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Providing music for all Sunday Masses and creating music ministry schedules</w:t>
      </w:r>
    </w:p>
    <w:p w14:paraId="5D365F18" w14:textId="77777777" w:rsidR="007734AC" w:rsidRPr="00473279" w:rsidRDefault="007734AC" w:rsidP="007734AC">
      <w:pPr>
        <w:pStyle w:val="ListParagraph"/>
        <w:numPr>
          <w:ilvl w:val="0"/>
          <w:numId w:val="5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Scheduling cantors</w:t>
      </w:r>
    </w:p>
    <w:p w14:paraId="09EB0838" w14:textId="7C11DCD9" w:rsidR="007734AC" w:rsidRDefault="007734AC" w:rsidP="007734AC">
      <w:pPr>
        <w:pStyle w:val="ListParagraph"/>
        <w:numPr>
          <w:ilvl w:val="0"/>
          <w:numId w:val="5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 xml:space="preserve">Scheduling </w:t>
      </w:r>
      <w:proofErr w:type="gramStart"/>
      <w:r w:rsidRPr="00473279">
        <w:rPr>
          <w:sz w:val="24"/>
          <w:szCs w:val="24"/>
        </w:rPr>
        <w:t>organists</w:t>
      </w:r>
      <w:proofErr w:type="gramEnd"/>
      <w:r w:rsidRPr="00473279">
        <w:rPr>
          <w:sz w:val="24"/>
          <w:szCs w:val="24"/>
        </w:rPr>
        <w:t xml:space="preserve"> when necessary </w:t>
      </w:r>
    </w:p>
    <w:p w14:paraId="7B1D48B3" w14:textId="130B87B4" w:rsidR="00A95EDC" w:rsidRPr="00473279" w:rsidRDefault="00A95EDC" w:rsidP="007734AC">
      <w:pPr>
        <w:pStyle w:val="ListParagraph"/>
        <w:numPr>
          <w:ilvl w:val="0"/>
          <w:numId w:val="5"/>
        </w:numPr>
        <w:ind w:left="180" w:hanging="180"/>
        <w:rPr>
          <w:sz w:val="24"/>
          <w:szCs w:val="24"/>
        </w:rPr>
      </w:pPr>
      <w:r>
        <w:rPr>
          <w:sz w:val="24"/>
          <w:szCs w:val="24"/>
        </w:rPr>
        <w:t xml:space="preserve">Work with Lector and Extraordinary minister coordinators for scheduling </w:t>
      </w:r>
    </w:p>
    <w:p w14:paraId="18A7006C" w14:textId="77777777" w:rsidR="007734AC" w:rsidRPr="00473279" w:rsidRDefault="007734AC" w:rsidP="007734AC">
      <w:pPr>
        <w:pStyle w:val="ListParagraph"/>
        <w:numPr>
          <w:ilvl w:val="0"/>
          <w:numId w:val="5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Providing and/or organizing the music for funerals and weddings</w:t>
      </w:r>
    </w:p>
    <w:p w14:paraId="59C7EBED" w14:textId="77777777" w:rsidR="007734AC" w:rsidRPr="00473279" w:rsidRDefault="007734AC" w:rsidP="007734AC">
      <w:pPr>
        <w:pStyle w:val="ListParagraph"/>
        <w:numPr>
          <w:ilvl w:val="0"/>
          <w:numId w:val="5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Meeting weekly with the pastor</w:t>
      </w:r>
    </w:p>
    <w:p w14:paraId="65B2C1E1" w14:textId="77777777" w:rsidR="007734AC" w:rsidRPr="00473279" w:rsidRDefault="007734AC" w:rsidP="007734AC">
      <w:pPr>
        <w:pStyle w:val="ListParagraph"/>
        <w:numPr>
          <w:ilvl w:val="0"/>
          <w:numId w:val="5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Providing any musical information needed for worship aids</w:t>
      </w:r>
    </w:p>
    <w:p w14:paraId="15C4CC54" w14:textId="77777777" w:rsidR="007734AC" w:rsidRPr="00473279" w:rsidRDefault="007734AC" w:rsidP="007734AC">
      <w:pPr>
        <w:pStyle w:val="ListParagraph"/>
        <w:numPr>
          <w:ilvl w:val="0"/>
          <w:numId w:val="5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Working collaboratively and appropriately with other staff members</w:t>
      </w:r>
    </w:p>
    <w:p w14:paraId="39DF6219" w14:textId="5B983E5D" w:rsidR="007734AC" w:rsidRPr="00473279" w:rsidRDefault="007734AC" w:rsidP="007734AC">
      <w:pPr>
        <w:pStyle w:val="ListParagraph"/>
        <w:numPr>
          <w:ilvl w:val="0"/>
          <w:numId w:val="5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 xml:space="preserve">Facilitating the preparation of any binders necessary </w:t>
      </w:r>
      <w:r w:rsidR="00E43CED">
        <w:rPr>
          <w:sz w:val="24"/>
          <w:szCs w:val="24"/>
        </w:rPr>
        <w:t>for</w:t>
      </w:r>
      <w:r w:rsidRPr="00473279">
        <w:rPr>
          <w:sz w:val="24"/>
          <w:szCs w:val="24"/>
        </w:rPr>
        <w:t xml:space="preserve"> various liturgies</w:t>
      </w:r>
    </w:p>
    <w:p w14:paraId="49C319AC" w14:textId="77777777" w:rsidR="007734AC" w:rsidRPr="00473279" w:rsidRDefault="007734AC" w:rsidP="007734AC">
      <w:pPr>
        <w:pStyle w:val="ListParagraph"/>
        <w:numPr>
          <w:ilvl w:val="0"/>
          <w:numId w:val="5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Overseeing the musical equipment of the parish.</w:t>
      </w:r>
    </w:p>
    <w:p w14:paraId="5CBCA4FD" w14:textId="77777777" w:rsidR="007734AC" w:rsidRPr="00473279" w:rsidRDefault="007734AC" w:rsidP="007734AC">
      <w:pPr>
        <w:pStyle w:val="ListParagraph"/>
        <w:ind w:left="180" w:hanging="180"/>
        <w:rPr>
          <w:sz w:val="24"/>
          <w:szCs w:val="24"/>
        </w:rPr>
      </w:pPr>
    </w:p>
    <w:p w14:paraId="4C125F04" w14:textId="77777777" w:rsidR="007734AC" w:rsidRPr="00473279" w:rsidRDefault="007734AC" w:rsidP="007734AC">
      <w:pPr>
        <w:pStyle w:val="ListParagraph"/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The parish currently has a children’s choir with its own volunteer director. The parish has a full set of</w:t>
      </w:r>
    </w:p>
    <w:p w14:paraId="77D405E0" w14:textId="77777777" w:rsidR="007734AC" w:rsidRPr="00473279" w:rsidRDefault="007734AC" w:rsidP="007734AC">
      <w:pPr>
        <w:pStyle w:val="ListParagraph"/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lastRenderedPageBreak/>
        <w:t>handbells. The Parish is willing to hire outside musicians and cantors for special occasions.</w:t>
      </w:r>
    </w:p>
    <w:p w14:paraId="1BF25205" w14:textId="77777777" w:rsidR="007734AC" w:rsidRPr="00473279" w:rsidRDefault="007734AC" w:rsidP="007734AC">
      <w:pPr>
        <w:pStyle w:val="ListParagraph"/>
        <w:ind w:left="180" w:hanging="180"/>
        <w:rPr>
          <w:sz w:val="24"/>
          <w:szCs w:val="24"/>
        </w:rPr>
      </w:pPr>
    </w:p>
    <w:p w14:paraId="3A41562B" w14:textId="77777777" w:rsidR="007734AC" w:rsidRPr="00473279" w:rsidRDefault="007734AC" w:rsidP="007734AC">
      <w:pPr>
        <w:pStyle w:val="ListParagraph"/>
        <w:ind w:left="180" w:hanging="180"/>
        <w:rPr>
          <w:sz w:val="24"/>
          <w:szCs w:val="24"/>
          <w:u w:val="single"/>
        </w:rPr>
      </w:pPr>
      <w:r w:rsidRPr="00473279">
        <w:rPr>
          <w:sz w:val="24"/>
          <w:szCs w:val="24"/>
          <w:u w:val="single"/>
        </w:rPr>
        <w:t>Additional Expectations:</w:t>
      </w:r>
    </w:p>
    <w:p w14:paraId="77938CFB" w14:textId="77777777" w:rsidR="007734AC" w:rsidRPr="00473279" w:rsidRDefault="007734AC" w:rsidP="007734AC">
      <w:pPr>
        <w:pStyle w:val="ListParagraph"/>
        <w:numPr>
          <w:ilvl w:val="0"/>
          <w:numId w:val="6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Strong interpersonal skills</w:t>
      </w:r>
    </w:p>
    <w:p w14:paraId="411F0975" w14:textId="307DCD2B" w:rsidR="007734AC" w:rsidRPr="0088227C" w:rsidRDefault="007734AC" w:rsidP="0088227C">
      <w:pPr>
        <w:pStyle w:val="ListParagraph"/>
        <w:numPr>
          <w:ilvl w:val="0"/>
          <w:numId w:val="6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Love for and</w:t>
      </w:r>
      <w:r w:rsidR="0088227C">
        <w:rPr>
          <w:sz w:val="24"/>
          <w:szCs w:val="24"/>
        </w:rPr>
        <w:t xml:space="preserve"> </w:t>
      </w:r>
      <w:r w:rsidRPr="0088227C">
        <w:rPr>
          <w:sz w:val="24"/>
          <w:szCs w:val="24"/>
        </w:rPr>
        <w:t xml:space="preserve">ability to work with </w:t>
      </w:r>
      <w:r w:rsidRPr="0088227C">
        <w:rPr>
          <w:sz w:val="24"/>
          <w:szCs w:val="24"/>
          <w:u w:val="single"/>
        </w:rPr>
        <w:t>volunteer</w:t>
      </w:r>
      <w:r w:rsidRPr="0088227C">
        <w:rPr>
          <w:sz w:val="24"/>
          <w:szCs w:val="24"/>
        </w:rPr>
        <w:t xml:space="preserve"> choir members</w:t>
      </w:r>
    </w:p>
    <w:p w14:paraId="5EBAB461" w14:textId="77777777" w:rsidR="007734AC" w:rsidRPr="00473279" w:rsidRDefault="007734AC" w:rsidP="007734AC">
      <w:pPr>
        <w:pStyle w:val="ListParagraph"/>
        <w:numPr>
          <w:ilvl w:val="0"/>
          <w:numId w:val="6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Ability to appreciate the local ecclesial culture while also working with the pastor to fully implement the Church’s Liturgy with a deep love of the Church’s Tradition</w:t>
      </w:r>
    </w:p>
    <w:p w14:paraId="3BA6D623" w14:textId="77777777" w:rsidR="007734AC" w:rsidRPr="00473279" w:rsidRDefault="007734AC" w:rsidP="007734AC">
      <w:pPr>
        <w:pStyle w:val="ListParagraph"/>
        <w:numPr>
          <w:ilvl w:val="0"/>
          <w:numId w:val="6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Strong computer and organizational skills</w:t>
      </w:r>
    </w:p>
    <w:p w14:paraId="0A71E1F2" w14:textId="77777777" w:rsidR="007734AC" w:rsidRPr="00473279" w:rsidRDefault="007734AC" w:rsidP="007734AC">
      <w:pPr>
        <w:pStyle w:val="ListParagraph"/>
        <w:numPr>
          <w:ilvl w:val="0"/>
          <w:numId w:val="6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Willingness to organize and implement a liturgical schedule that is more robust than what may be found in many parishes.</w:t>
      </w:r>
    </w:p>
    <w:p w14:paraId="4DF5C39A" w14:textId="77777777" w:rsidR="007734AC" w:rsidRPr="00473279" w:rsidRDefault="007734AC" w:rsidP="007734AC">
      <w:pPr>
        <w:pStyle w:val="ListParagraph"/>
        <w:numPr>
          <w:ilvl w:val="1"/>
          <w:numId w:val="6"/>
        </w:numPr>
        <w:ind w:left="810"/>
        <w:rPr>
          <w:sz w:val="24"/>
          <w:szCs w:val="24"/>
        </w:rPr>
      </w:pPr>
      <w:r w:rsidRPr="00473279">
        <w:rPr>
          <w:sz w:val="24"/>
          <w:szCs w:val="24"/>
        </w:rPr>
        <w:t xml:space="preserve">Celebration of certain solemnities of the Church which are not obligatory </w:t>
      </w:r>
    </w:p>
    <w:p w14:paraId="685DB7BF" w14:textId="77777777" w:rsidR="007734AC" w:rsidRPr="00473279" w:rsidRDefault="007734AC" w:rsidP="007734AC">
      <w:pPr>
        <w:pStyle w:val="ListParagraph"/>
        <w:numPr>
          <w:ilvl w:val="1"/>
          <w:numId w:val="6"/>
        </w:numPr>
        <w:ind w:left="810"/>
        <w:rPr>
          <w:sz w:val="24"/>
          <w:szCs w:val="24"/>
        </w:rPr>
      </w:pPr>
      <w:r w:rsidRPr="00473279">
        <w:rPr>
          <w:sz w:val="24"/>
          <w:szCs w:val="24"/>
        </w:rPr>
        <w:t>Integrating the Divine Office into the life of the parish on occasion.</w:t>
      </w:r>
    </w:p>
    <w:p w14:paraId="6E5EFB31" w14:textId="77777777" w:rsidR="007734AC" w:rsidRPr="00473279" w:rsidRDefault="007734AC" w:rsidP="007734AC">
      <w:pPr>
        <w:pStyle w:val="ListParagraph"/>
        <w:numPr>
          <w:ilvl w:val="0"/>
          <w:numId w:val="6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 xml:space="preserve">Love for the Church’s musical Tradition, </w:t>
      </w:r>
    </w:p>
    <w:p w14:paraId="4CD77AB7" w14:textId="77777777" w:rsidR="007734AC" w:rsidRPr="00473279" w:rsidRDefault="007734AC" w:rsidP="007734AC">
      <w:pPr>
        <w:pStyle w:val="ListParagraph"/>
        <w:numPr>
          <w:ilvl w:val="1"/>
          <w:numId w:val="6"/>
        </w:numPr>
        <w:ind w:left="630" w:hanging="180"/>
        <w:rPr>
          <w:sz w:val="24"/>
          <w:szCs w:val="24"/>
        </w:rPr>
      </w:pPr>
      <w:r w:rsidRPr="00473279">
        <w:rPr>
          <w:sz w:val="24"/>
          <w:szCs w:val="24"/>
        </w:rPr>
        <w:t>Appreciation and basic proficiency in chant</w:t>
      </w:r>
    </w:p>
    <w:p w14:paraId="018B9853" w14:textId="77777777" w:rsidR="007734AC" w:rsidRPr="00473279" w:rsidRDefault="007734AC" w:rsidP="007734AC">
      <w:pPr>
        <w:pStyle w:val="ListParagraph"/>
        <w:numPr>
          <w:ilvl w:val="1"/>
          <w:numId w:val="6"/>
        </w:numPr>
        <w:ind w:left="630" w:hanging="180"/>
        <w:rPr>
          <w:sz w:val="24"/>
          <w:szCs w:val="24"/>
        </w:rPr>
      </w:pPr>
      <w:r w:rsidRPr="00473279">
        <w:rPr>
          <w:sz w:val="24"/>
          <w:szCs w:val="24"/>
        </w:rPr>
        <w:t>Appreciation of contemporary music that is in harmony with Tradition.</w:t>
      </w:r>
    </w:p>
    <w:p w14:paraId="635F5376" w14:textId="77777777" w:rsidR="007734AC" w:rsidRPr="00473279" w:rsidRDefault="007734AC" w:rsidP="007734AC">
      <w:pPr>
        <w:pStyle w:val="ListParagraph"/>
        <w:numPr>
          <w:ilvl w:val="0"/>
          <w:numId w:val="6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 xml:space="preserve">Must be present for the annual celebration of July 16, the parish patronal feast, or fully </w:t>
      </w:r>
      <w:proofErr w:type="gramStart"/>
      <w:r w:rsidRPr="00473279">
        <w:rPr>
          <w:sz w:val="24"/>
          <w:szCs w:val="24"/>
        </w:rPr>
        <w:t>prepare</w:t>
      </w:r>
      <w:proofErr w:type="gramEnd"/>
      <w:r w:rsidRPr="00473279">
        <w:rPr>
          <w:sz w:val="24"/>
          <w:szCs w:val="24"/>
        </w:rPr>
        <w:t xml:space="preserve"> for the liturgy, music, and any necessary details if not able to be present.</w:t>
      </w:r>
    </w:p>
    <w:p w14:paraId="5B11AF42" w14:textId="77777777" w:rsidR="007734AC" w:rsidRPr="00473279" w:rsidRDefault="007734AC" w:rsidP="007734AC">
      <w:pPr>
        <w:pStyle w:val="NoSpacing"/>
        <w:rPr>
          <w:sz w:val="24"/>
          <w:szCs w:val="24"/>
          <w:u w:val="single"/>
        </w:rPr>
      </w:pPr>
      <w:r w:rsidRPr="00473279">
        <w:rPr>
          <w:sz w:val="24"/>
          <w:szCs w:val="24"/>
          <w:u w:val="single"/>
        </w:rPr>
        <w:t>Bonus Skills:</w:t>
      </w:r>
    </w:p>
    <w:p w14:paraId="507D50AA" w14:textId="77777777" w:rsidR="007734AC" w:rsidRPr="00473279" w:rsidRDefault="007734AC" w:rsidP="007734AC">
      <w:pPr>
        <w:pStyle w:val="NoSpacing"/>
        <w:numPr>
          <w:ilvl w:val="0"/>
          <w:numId w:val="7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Bi-lingual (Spanish)</w:t>
      </w:r>
    </w:p>
    <w:p w14:paraId="728C73DA" w14:textId="77777777" w:rsidR="007734AC" w:rsidRDefault="007734AC" w:rsidP="007734AC">
      <w:pPr>
        <w:pStyle w:val="NoSpacing"/>
        <w:numPr>
          <w:ilvl w:val="0"/>
          <w:numId w:val="7"/>
        </w:numPr>
        <w:ind w:left="180" w:hanging="180"/>
        <w:rPr>
          <w:sz w:val="24"/>
          <w:szCs w:val="24"/>
        </w:rPr>
      </w:pPr>
      <w:r w:rsidRPr="00473279">
        <w:rPr>
          <w:sz w:val="24"/>
          <w:szCs w:val="24"/>
        </w:rPr>
        <w:t>Bell Choir experience</w:t>
      </w:r>
    </w:p>
    <w:p w14:paraId="01F99FF5" w14:textId="77777777" w:rsidR="00133F41" w:rsidRDefault="00133F41" w:rsidP="00133F41">
      <w:pPr>
        <w:pStyle w:val="NoSpacing"/>
        <w:rPr>
          <w:sz w:val="24"/>
          <w:szCs w:val="24"/>
        </w:rPr>
      </w:pPr>
    </w:p>
    <w:p w14:paraId="48412F9A" w14:textId="48FC8337" w:rsidR="00133F41" w:rsidRDefault="00133F41" w:rsidP="00133F41">
      <w:pPr>
        <w:pStyle w:val="NoSpacing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Salary</w:t>
      </w:r>
    </w:p>
    <w:p w14:paraId="0E4A3CA9" w14:textId="28A6ADB7" w:rsidR="00133F41" w:rsidRDefault="00321CDA" w:rsidP="00133F41">
      <w:pPr>
        <w:pStyle w:val="NoSpacing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Salary will range between </w:t>
      </w:r>
      <w:r w:rsidR="00A95EDC">
        <w:rPr>
          <w:color w:val="222222"/>
          <w:shd w:val="clear" w:color="auto" w:fill="FFFFFF"/>
        </w:rPr>
        <w:t>55</w:t>
      </w:r>
      <w:r>
        <w:rPr>
          <w:color w:val="222222"/>
          <w:shd w:val="clear" w:color="auto" w:fill="FFFFFF"/>
        </w:rPr>
        <w:t xml:space="preserve">K – </w:t>
      </w:r>
      <w:r w:rsidR="00A95EDC">
        <w:rPr>
          <w:color w:val="222222"/>
          <w:shd w:val="clear" w:color="auto" w:fill="FFFFFF"/>
        </w:rPr>
        <w:t>65</w:t>
      </w:r>
      <w:r>
        <w:rPr>
          <w:color w:val="222222"/>
          <w:shd w:val="clear" w:color="auto" w:fill="FFFFFF"/>
        </w:rPr>
        <w:t xml:space="preserve">K. </w:t>
      </w:r>
    </w:p>
    <w:p w14:paraId="6C2740CB" w14:textId="0D1F190C" w:rsidR="00321CDA" w:rsidRPr="00133F41" w:rsidRDefault="00321CDA" w:rsidP="00321CDA">
      <w:pPr>
        <w:pStyle w:val="NoSpacing"/>
        <w:ind w:firstLine="720"/>
        <w:rPr>
          <w:sz w:val="24"/>
          <w:szCs w:val="24"/>
        </w:rPr>
      </w:pPr>
      <w:r w:rsidRPr="00321CDA">
        <w:rPr>
          <w:sz w:val="24"/>
          <w:szCs w:val="24"/>
        </w:rPr>
        <w:t>We provide a comprehensive benefits package that includes Health, Dental, and Vision Insurance, as well as a Defined Contribution Plan to support retirement savings. Our offerings also include Life Insurance and Short-Term Disability coverage. Additionally, employees have access to Supplemental Life Insurance, Long-Term Disability, Accident &amp; Critical Illness Insurance, and Hospital Indemnity Insurance for further protection. To support work-life balance, we offer Paid Holidays, Paid Vacation, and Sick &amp; Personal Time.</w:t>
      </w:r>
    </w:p>
    <w:p w14:paraId="11457A31" w14:textId="77777777" w:rsidR="007734AC" w:rsidRPr="00473279" w:rsidRDefault="007734AC" w:rsidP="007734AC">
      <w:pPr>
        <w:pStyle w:val="NoSpacing"/>
        <w:rPr>
          <w:sz w:val="24"/>
          <w:szCs w:val="24"/>
        </w:rPr>
      </w:pPr>
    </w:p>
    <w:p w14:paraId="316D775A" w14:textId="1655D2C6" w:rsidR="007734AC" w:rsidRPr="00473279" w:rsidRDefault="007734AC" w:rsidP="007734AC">
      <w:pPr>
        <w:pStyle w:val="NoSpacing"/>
        <w:rPr>
          <w:sz w:val="24"/>
          <w:szCs w:val="24"/>
        </w:rPr>
      </w:pPr>
      <w:r w:rsidRPr="00473279">
        <w:rPr>
          <w:sz w:val="24"/>
          <w:szCs w:val="24"/>
        </w:rPr>
        <w:t xml:space="preserve">Interested candidates may schedule a phone call, zoom meeting or in person meeting with Fr. David Rivera using the following link: </w:t>
      </w:r>
      <w:hyperlink r:id="rId8" w:history="1">
        <w:r w:rsidRPr="00473279">
          <w:rPr>
            <w:rStyle w:val="Hyperlink"/>
            <w:sz w:val="24"/>
            <w:szCs w:val="24"/>
          </w:rPr>
          <w:t>https://calendly.com/father-david-rivera-appointments/staff-member-pastor-meeting</w:t>
        </w:r>
      </w:hyperlink>
      <w:r w:rsidR="00077260">
        <w:t xml:space="preserve">  or email </w:t>
      </w:r>
      <w:hyperlink r:id="rId9" w:history="1">
        <w:r w:rsidR="00077260" w:rsidRPr="007621EF">
          <w:rPr>
            <w:rStyle w:val="Hyperlink"/>
          </w:rPr>
          <w:t>pastor@smmcp.net</w:t>
        </w:r>
      </w:hyperlink>
      <w:r w:rsidR="00077260">
        <w:t xml:space="preserve">. </w:t>
      </w:r>
    </w:p>
    <w:p w14:paraId="4D7428DB" w14:textId="7000BF9A" w:rsidR="00763595" w:rsidRPr="00473279" w:rsidRDefault="00763595" w:rsidP="007734AC">
      <w:pPr>
        <w:rPr>
          <w:sz w:val="28"/>
          <w:szCs w:val="28"/>
        </w:rPr>
      </w:pPr>
    </w:p>
    <w:sectPr w:rsidR="00763595" w:rsidRPr="00473279" w:rsidSect="000B5D51">
      <w:footerReference w:type="default" r:id="rId10"/>
      <w:headerReference w:type="first" r:id="rId11"/>
      <w:footerReference w:type="first" r:id="rId12"/>
      <w:pgSz w:w="12240" w:h="15840" w:code="1"/>
      <w:pgMar w:top="288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4AA6F" w14:textId="77777777" w:rsidR="00436E59" w:rsidRDefault="00436E59" w:rsidP="00F87F23">
      <w:pPr>
        <w:spacing w:after="0" w:line="240" w:lineRule="auto"/>
      </w:pPr>
      <w:r>
        <w:separator/>
      </w:r>
    </w:p>
  </w:endnote>
  <w:endnote w:type="continuationSeparator" w:id="0">
    <w:p w14:paraId="00101974" w14:textId="77777777" w:rsidR="00436E59" w:rsidRDefault="00436E59" w:rsidP="00F8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509E5" w14:textId="77777777" w:rsidR="00F87F23" w:rsidRDefault="0053086A" w:rsidP="00F87F23">
    <w:pPr>
      <w:spacing w:after="0" w:line="240" w:lineRule="auto"/>
      <w:jc w:val="center"/>
      <w:rPr>
        <w:rFonts w:ascii="Goudy Old Style" w:hAnsi="Goudy Old Style"/>
        <w:sz w:val="18"/>
        <w:szCs w:val="18"/>
      </w:rPr>
    </w:pPr>
    <w:r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6432" behindDoc="0" locked="0" layoutInCell="1" allowOverlap="1" wp14:anchorId="0D736B42" wp14:editId="1FE674F5">
              <wp:simplePos x="0" y="0"/>
              <wp:positionH relativeFrom="column">
                <wp:posOffset>914400</wp:posOffset>
              </wp:positionH>
              <wp:positionV relativeFrom="paragraph">
                <wp:posOffset>9486900</wp:posOffset>
              </wp:positionV>
              <wp:extent cx="5943600" cy="0"/>
              <wp:effectExtent l="19050" t="19050" r="19050" b="19050"/>
              <wp:wrapNone/>
              <wp:docPr id="46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6633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C5B22D" id="Line 26" o:spid="_x0000_s1026" style="position:absolute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in,747pt" to="540pt,7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" strokecolor="#630" strokeweight="3pt">
              <v:stroke linestyle="thinThin"/>
              <v:shadow color="#ccc"/>
            </v:line>
          </w:pict>
        </mc:Fallback>
      </mc:AlternateContent>
    </w:r>
    <w:r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5408" behindDoc="0" locked="0" layoutInCell="1" allowOverlap="1" wp14:anchorId="67219466" wp14:editId="0E46EC24">
              <wp:simplePos x="0" y="0"/>
              <wp:positionH relativeFrom="column">
                <wp:posOffset>914400</wp:posOffset>
              </wp:positionH>
              <wp:positionV relativeFrom="paragraph">
                <wp:posOffset>8804910</wp:posOffset>
              </wp:positionV>
              <wp:extent cx="5943600" cy="800100"/>
              <wp:effectExtent l="0" t="3810" r="0" b="0"/>
              <wp:wrapNone/>
              <wp:docPr id="4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29FCA91" w14:textId="77777777" w:rsidR="00F87F23" w:rsidRDefault="00F87F23" w:rsidP="00F87F23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St. Joseph Church • 226 French Street • Hammonton, NJ 08037</w:t>
                          </w:r>
                        </w:p>
                        <w:p w14:paraId="072AE3DD" w14:textId="77777777" w:rsidR="00F87F23" w:rsidRDefault="00F87F23" w:rsidP="00F87F23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St. Anthony of Padua Church • 285 Route 206 • Hammonton, NJ 08037</w:t>
                          </w:r>
                        </w:p>
                        <w:p w14:paraId="137437D5" w14:textId="77777777" w:rsidR="00F87F23" w:rsidRDefault="00F87F23" w:rsidP="00F87F23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Phone (609) 704-5945 • Fax (609) 704-5249</w:t>
                          </w:r>
                        </w:p>
                        <w:p w14:paraId="6C8E8FBD" w14:textId="77777777" w:rsidR="00F87F23" w:rsidRDefault="00F87F23" w:rsidP="00F87F23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stmp@comcast.net • www.smmcp.net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219466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1in;margin-top:693.3pt;width:468pt;height:63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" filled="f" stroked="f" strokecolor="black [0]" insetpen="t">
              <v:textbox inset="2.88pt,2.88pt,2.88pt,2.88pt">
                <w:txbxContent>
                  <w:p w14:paraId="429FCA91" w14:textId="77777777" w:rsidR="00F87F23" w:rsidRDefault="00F87F23" w:rsidP="00F87F23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St. Joseph Church • 226 French Street • Hammonton, NJ 08037</w:t>
                    </w:r>
                  </w:p>
                  <w:p w14:paraId="072AE3DD" w14:textId="77777777" w:rsidR="00F87F23" w:rsidRDefault="00F87F23" w:rsidP="00F87F23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St. Anthony of Padua Church • 285 Route 206 • Hammonton, NJ 08037</w:t>
                    </w:r>
                  </w:p>
                  <w:p w14:paraId="137437D5" w14:textId="77777777" w:rsidR="00F87F23" w:rsidRDefault="00F87F23" w:rsidP="00F87F23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Phone (609) 704-5945 • Fax (609) 704-5249</w:t>
                    </w:r>
                  </w:p>
                  <w:p w14:paraId="6C8E8FBD" w14:textId="77777777" w:rsidR="00F87F23" w:rsidRDefault="00F87F23" w:rsidP="00F87F23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stmp@comcast.net • www.smmcp.net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7456" behindDoc="0" locked="0" layoutInCell="1" allowOverlap="1" wp14:anchorId="51DDE7CF" wp14:editId="4912DC05">
              <wp:simplePos x="0" y="0"/>
              <wp:positionH relativeFrom="column">
                <wp:posOffset>914400</wp:posOffset>
              </wp:positionH>
              <wp:positionV relativeFrom="paragraph">
                <wp:posOffset>8804910</wp:posOffset>
              </wp:positionV>
              <wp:extent cx="5943600" cy="800100"/>
              <wp:effectExtent l="0" t="3810" r="0" b="0"/>
              <wp:wrapNone/>
              <wp:docPr id="4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3A531A9" w14:textId="77777777" w:rsidR="00F87F23" w:rsidRDefault="00F87F23" w:rsidP="00F87F23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St. Joseph Church • 226 French Street • Hammonton, NJ 08037</w:t>
                          </w:r>
                        </w:p>
                        <w:p w14:paraId="336EE960" w14:textId="77777777" w:rsidR="00F87F23" w:rsidRDefault="00F87F23" w:rsidP="00F87F23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St. Anthony of Padua Church • 285 Route 206 • Hammonton, NJ 08037</w:t>
                          </w:r>
                        </w:p>
                        <w:p w14:paraId="40FBDE91" w14:textId="77777777" w:rsidR="00F87F23" w:rsidRDefault="00F87F23" w:rsidP="00F87F23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Phone (609) 704-5945 • Fax (609) 704-5249</w:t>
                          </w:r>
                        </w:p>
                        <w:p w14:paraId="19964096" w14:textId="77777777" w:rsidR="00F87F23" w:rsidRDefault="00F87F23" w:rsidP="00F87F23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stmp@comcast.net • www.smmcp.net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DDE7CF" id="Text Box 27" o:spid="_x0000_s1027" type="#_x0000_t202" style="position:absolute;left:0;text-align:left;margin-left:1in;margin-top:693.3pt;width:468pt;height:63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" filled="f" stroked="f" strokecolor="black [0]" insetpen="t">
              <v:textbox inset="2.88pt,2.88pt,2.88pt,2.88pt">
                <w:txbxContent>
                  <w:p w14:paraId="43A531A9" w14:textId="77777777" w:rsidR="00F87F23" w:rsidRDefault="00F87F23" w:rsidP="00F87F23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St. Joseph Church • 226 French Street • Hammonton, NJ 08037</w:t>
                    </w:r>
                  </w:p>
                  <w:p w14:paraId="336EE960" w14:textId="77777777" w:rsidR="00F87F23" w:rsidRDefault="00F87F23" w:rsidP="00F87F23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St. Anthony of Padua Church • 285 Route 206 • Hammonton, NJ 08037</w:t>
                    </w:r>
                  </w:p>
                  <w:p w14:paraId="40FBDE91" w14:textId="77777777" w:rsidR="00F87F23" w:rsidRDefault="00F87F23" w:rsidP="00F87F23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Phone (609) 704-5945 • Fax (609) 704-5249</w:t>
                    </w:r>
                  </w:p>
                  <w:p w14:paraId="19964096" w14:textId="77777777" w:rsidR="00F87F23" w:rsidRDefault="00F87F23" w:rsidP="00F87F23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stmp@comcast.net • www.smmcp.net</w:t>
                    </w:r>
                  </w:p>
                </w:txbxContent>
              </v:textbox>
            </v:shape>
          </w:pict>
        </mc:Fallback>
      </mc:AlternateContent>
    </w:r>
    <w:r w:rsidR="00F87F23">
      <w:rPr>
        <w:rFonts w:ascii="Goudy Old Style" w:hAnsi="Goudy Old Style"/>
        <w:sz w:val="18"/>
        <w:szCs w:val="18"/>
      </w:rPr>
      <w:t>St. Joseph Church • 226 French Street • Hammonton, NJ 08037</w:t>
    </w:r>
  </w:p>
  <w:p w14:paraId="57A94DB6" w14:textId="77777777" w:rsidR="00F87F23" w:rsidRDefault="00F87F23" w:rsidP="00F87F23">
    <w:pPr>
      <w:widowControl w:val="0"/>
      <w:spacing w:after="0" w:line="240" w:lineRule="auto"/>
      <w:jc w:val="center"/>
      <w:rPr>
        <w:rFonts w:ascii="Goudy Old Style" w:hAnsi="Goudy Old Style"/>
        <w:sz w:val="18"/>
        <w:szCs w:val="18"/>
      </w:rPr>
    </w:pPr>
    <w:r>
      <w:rPr>
        <w:rFonts w:ascii="Goudy Old Style" w:hAnsi="Goudy Old Style"/>
        <w:sz w:val="18"/>
        <w:szCs w:val="18"/>
      </w:rPr>
      <w:t>St. Anthony of Padua Church • 285 Route 206 • Hammonton, NJ 08037</w:t>
    </w:r>
  </w:p>
  <w:p w14:paraId="15172FD0" w14:textId="77777777" w:rsidR="00F87F23" w:rsidRDefault="00F87F23" w:rsidP="00F87F23">
    <w:pPr>
      <w:widowControl w:val="0"/>
      <w:spacing w:after="0" w:line="240" w:lineRule="auto"/>
      <w:jc w:val="center"/>
      <w:rPr>
        <w:rFonts w:ascii="Goudy Old Style" w:hAnsi="Goudy Old Style"/>
        <w:sz w:val="18"/>
        <w:szCs w:val="18"/>
      </w:rPr>
    </w:pPr>
    <w:r>
      <w:rPr>
        <w:rFonts w:ascii="Goudy Old Style" w:hAnsi="Goudy Old Style"/>
        <w:sz w:val="18"/>
        <w:szCs w:val="18"/>
      </w:rPr>
      <w:t>Phone (609) 704-5945 • Fax (609) 704-5249</w:t>
    </w:r>
  </w:p>
  <w:p w14:paraId="3591F93B" w14:textId="77777777" w:rsidR="00F87F23" w:rsidRDefault="00F87F23" w:rsidP="00F87F23">
    <w:pPr>
      <w:widowControl w:val="0"/>
      <w:spacing w:after="0" w:line="240" w:lineRule="auto"/>
      <w:jc w:val="center"/>
    </w:pPr>
    <w:r>
      <w:rPr>
        <w:rFonts w:ascii="Goudy Old Style" w:hAnsi="Goudy Old Style"/>
        <w:sz w:val="18"/>
        <w:szCs w:val="18"/>
      </w:rPr>
      <w:t>stmp@comcast.net • www.smmcp.net</w:t>
    </w:r>
    <w:r w:rsidR="0053086A">
      <w:rPr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38F9443" wp14:editId="6637D67C">
              <wp:simplePos x="0" y="0"/>
              <wp:positionH relativeFrom="column">
                <wp:posOffset>914400</wp:posOffset>
              </wp:positionH>
              <wp:positionV relativeFrom="paragraph">
                <wp:posOffset>8686800</wp:posOffset>
              </wp:positionV>
              <wp:extent cx="5943600" cy="1143000"/>
              <wp:effectExtent l="19050" t="9525" r="19050" b="9525"/>
              <wp:wrapNone/>
              <wp:docPr id="40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3600" cy="1143000"/>
                        <a:chOff x="10721" y="11384"/>
                        <a:chExt cx="594" cy="114"/>
                      </a:xfrm>
                    </wpg:grpSpPr>
                    <wps:wsp>
                      <wps:cNvPr id="41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0721" y="11396"/>
                          <a:ext cx="594" cy="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6BF73A8" w14:textId="77777777" w:rsidR="00F87F23" w:rsidRDefault="00F87F23" w:rsidP="00F87F23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St. Joseph Church • 226 French Street • Hammonton, NJ 08037</w:t>
                            </w:r>
                          </w:p>
                          <w:p w14:paraId="29C4E09B" w14:textId="77777777" w:rsidR="00F87F23" w:rsidRDefault="00F87F23" w:rsidP="00F87F23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St. Anthony of Padua Church • 285 Route 206 • Hammonton, NJ 08037</w:t>
                            </w:r>
                          </w:p>
                          <w:p w14:paraId="00E9556E" w14:textId="77777777" w:rsidR="00F87F23" w:rsidRDefault="00F87F23" w:rsidP="00F87F23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Phone (609) 704-5945 • Fax (609) 704-5249</w:t>
                            </w:r>
                          </w:p>
                          <w:p w14:paraId="127F1C81" w14:textId="77777777" w:rsidR="00F87F23" w:rsidRDefault="00F87F23" w:rsidP="00F87F23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stmp@comcast.net • www.smmcp.net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42" name="Line 22"/>
                      <wps:cNvCnPr/>
                      <wps:spPr bwMode="auto">
                        <a:xfrm>
                          <a:off x="10721" y="11464"/>
                          <a:ext cx="594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663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3" name="Line 23"/>
                      <wps:cNvCnPr/>
                      <wps:spPr bwMode="auto">
                        <a:xfrm>
                          <a:off x="11258" y="11384"/>
                          <a:ext cx="0" cy="11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663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8F9443" id="Group 20" o:spid="_x0000_s1028" style="position:absolute;left:0;text-align:left;margin-left:1in;margin-top:684pt;width:468pt;height:90pt;z-index:251663360" coordorigin="10721,11384" coordsize="594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">
              <v:shape id="Text Box 21" o:spid="_x0000_s1029" type="#_x0000_t202" style="position:absolute;left:10721;top:11396;width:594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" filled="f" stroked="f" strokecolor="black [0]" insetpen="t">
                <v:textbox inset="2.88pt,2.88pt,2.88pt,2.88pt">
                  <w:txbxContent>
                    <w:p w14:paraId="76BF73A8" w14:textId="77777777" w:rsidR="00F87F23" w:rsidRDefault="00F87F23" w:rsidP="00F87F23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St. Joseph Church • 226 French Street • Hammonton, NJ 08037</w:t>
                      </w:r>
                    </w:p>
                    <w:p w14:paraId="29C4E09B" w14:textId="77777777" w:rsidR="00F87F23" w:rsidRDefault="00F87F23" w:rsidP="00F87F23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St. Anthony of Padua Church • 285 Route 206 • Hammonton, NJ 08037</w:t>
                      </w:r>
                    </w:p>
                    <w:p w14:paraId="00E9556E" w14:textId="77777777" w:rsidR="00F87F23" w:rsidRDefault="00F87F23" w:rsidP="00F87F23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Phone (609) 704-5945 • Fax (609) 704-5249</w:t>
                      </w:r>
                    </w:p>
                    <w:p w14:paraId="127F1C81" w14:textId="77777777" w:rsidR="00F87F23" w:rsidRDefault="00F87F23" w:rsidP="00F87F23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stmp@comcast.net • www.smmcp.net</w:t>
                      </w:r>
                    </w:p>
                  </w:txbxContent>
                </v:textbox>
              </v:shape>
              <v:line id="Line 22" o:spid="_x0000_s1030" style="position:absolute;visibility:visible;mso-wrap-style:square" from="10721,11464" to="11315,11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" strokecolor="#630" strokeweight="3pt">
                <v:stroke linestyle="thinThin"/>
                <v:shadow color="#ccc"/>
              </v:line>
              <v:line id="Line 23" o:spid="_x0000_s1031" style="position:absolute;visibility:visible;mso-wrap-style:square" from="11258,11384" to="11258,11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" strokecolor="#630" strokeweight="1pt">
                <v:shadow color="#ccc"/>
              </v:line>
            </v:group>
          </w:pict>
        </mc:Fallback>
      </mc:AlternateContent>
    </w:r>
    <w:r w:rsidR="0053086A">
      <w:rPr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72C2E8A" wp14:editId="45020F4B">
              <wp:simplePos x="0" y="0"/>
              <wp:positionH relativeFrom="column">
                <wp:posOffset>914400</wp:posOffset>
              </wp:positionH>
              <wp:positionV relativeFrom="paragraph">
                <wp:posOffset>8686800</wp:posOffset>
              </wp:positionV>
              <wp:extent cx="5943600" cy="1143000"/>
              <wp:effectExtent l="19050" t="9525" r="19050" b="9525"/>
              <wp:wrapNone/>
              <wp:docPr id="36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3600" cy="1143000"/>
                        <a:chOff x="10721" y="11384"/>
                        <a:chExt cx="594" cy="114"/>
                      </a:xfrm>
                    </wpg:grpSpPr>
                    <wps:wsp>
                      <wps:cNvPr id="37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10721" y="11396"/>
                          <a:ext cx="594" cy="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93C8B5" w14:textId="77777777" w:rsidR="00F87F23" w:rsidRDefault="00F87F23" w:rsidP="00F87F23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St. Joseph Church • 226 French Street • Hammonton, NJ 08037</w:t>
                            </w:r>
                          </w:p>
                          <w:p w14:paraId="5887BA95" w14:textId="77777777" w:rsidR="00F87F23" w:rsidRDefault="00F87F23" w:rsidP="00F87F23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St. Anthony of Padua Church • 285 Route 206 • Hammonton, NJ 08037</w:t>
                            </w:r>
                          </w:p>
                          <w:p w14:paraId="6A0DBADF" w14:textId="77777777" w:rsidR="00F87F23" w:rsidRDefault="00F87F23" w:rsidP="00F87F23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Phone (609) 704-5945 • Fax (609) 704-5249</w:t>
                            </w:r>
                          </w:p>
                          <w:p w14:paraId="2BC6E790" w14:textId="77777777" w:rsidR="00F87F23" w:rsidRDefault="00F87F23" w:rsidP="00F87F23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stmp@comcast.net • www.smmcp.net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8" name="Line 14"/>
                      <wps:cNvCnPr/>
                      <wps:spPr bwMode="auto">
                        <a:xfrm>
                          <a:off x="10721" y="11464"/>
                          <a:ext cx="594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663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9" name="Line 15"/>
                      <wps:cNvCnPr/>
                      <wps:spPr bwMode="auto">
                        <a:xfrm>
                          <a:off x="11258" y="11384"/>
                          <a:ext cx="0" cy="11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663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2C2E8A" id="Group 12" o:spid="_x0000_s1032" style="position:absolute;left:0;text-align:left;margin-left:1in;margin-top:684pt;width:468pt;height:90pt;z-index:251661312" coordorigin="10721,11384" coordsize="594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">
              <v:shape id="Text Box 13" o:spid="_x0000_s1033" type="#_x0000_t202" style="position:absolute;left:10721;top:11396;width:594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" filled="f" stroked="f" strokecolor="black [0]" insetpen="t">
                <v:textbox inset="2.88pt,2.88pt,2.88pt,2.88pt">
                  <w:txbxContent>
                    <w:p w14:paraId="7893C8B5" w14:textId="77777777" w:rsidR="00F87F23" w:rsidRDefault="00F87F23" w:rsidP="00F87F23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St. Joseph Church • 226 French Street • Hammonton, NJ 08037</w:t>
                      </w:r>
                    </w:p>
                    <w:p w14:paraId="5887BA95" w14:textId="77777777" w:rsidR="00F87F23" w:rsidRDefault="00F87F23" w:rsidP="00F87F23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St. Anthony of Padua Church • 285 Route 206 • Hammonton, NJ 08037</w:t>
                      </w:r>
                    </w:p>
                    <w:p w14:paraId="6A0DBADF" w14:textId="77777777" w:rsidR="00F87F23" w:rsidRDefault="00F87F23" w:rsidP="00F87F23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Phone (609) 704-5945 • Fax (609) 704-5249</w:t>
                      </w:r>
                    </w:p>
                    <w:p w14:paraId="2BC6E790" w14:textId="77777777" w:rsidR="00F87F23" w:rsidRDefault="00F87F23" w:rsidP="00F87F23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stmp@comcast.net • www.smmcp.net</w:t>
                      </w:r>
                    </w:p>
                  </w:txbxContent>
                </v:textbox>
              </v:shape>
              <v:line id="Line 14" o:spid="_x0000_s1034" style="position:absolute;visibility:visible;mso-wrap-style:square" from="10721,11464" to="11315,11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" strokecolor="#630" strokeweight="3pt">
                <v:stroke linestyle="thinThin"/>
                <v:shadow color="#ccc"/>
              </v:line>
              <v:line id="Line 15" o:spid="_x0000_s1035" style="position:absolute;visibility:visible;mso-wrap-style:square" from="11258,11384" to="11258,11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" strokecolor="#630" strokeweight="1pt">
                <v:shadow color="#ccc"/>
              </v:line>
            </v:group>
          </w:pict>
        </mc:Fallback>
      </mc:AlternateContent>
    </w:r>
    <w:r w:rsidR="0053086A"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4384" behindDoc="0" locked="0" layoutInCell="1" allowOverlap="1" wp14:anchorId="7B117BB2" wp14:editId="68C3587E">
              <wp:simplePos x="0" y="0"/>
              <wp:positionH relativeFrom="column">
                <wp:posOffset>914400</wp:posOffset>
              </wp:positionH>
              <wp:positionV relativeFrom="paragraph">
                <wp:posOffset>8804910</wp:posOffset>
              </wp:positionV>
              <wp:extent cx="5943600" cy="800100"/>
              <wp:effectExtent l="0" t="3810" r="0" b="0"/>
              <wp:wrapNone/>
              <wp:docPr id="35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F8E6DA8" w14:textId="77777777" w:rsidR="00F87F23" w:rsidRDefault="00F87F23" w:rsidP="00F87F23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St. Joseph Church • 226 French Street • Hammonton, NJ 08037</w:t>
                          </w:r>
                        </w:p>
                        <w:p w14:paraId="36119B13" w14:textId="77777777" w:rsidR="00F87F23" w:rsidRDefault="00F87F23" w:rsidP="00F87F23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St. Anthony of Padua Church • 285 Route 206 • Hammonton, NJ 08037</w:t>
                          </w:r>
                        </w:p>
                        <w:p w14:paraId="5C7707F6" w14:textId="77777777" w:rsidR="00F87F23" w:rsidRDefault="00F87F23" w:rsidP="00F87F23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Phone (609) 704-5945 • Fax (609) 704-5249</w:t>
                          </w:r>
                        </w:p>
                        <w:p w14:paraId="5D793CF6" w14:textId="77777777" w:rsidR="00F87F23" w:rsidRDefault="00F87F23" w:rsidP="00F87F23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stmp@comcast.net • www.smmcp.net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117BB2" id="Text Box 24" o:spid="_x0000_s1036" type="#_x0000_t202" style="position:absolute;left:0;text-align:left;margin-left:1in;margin-top:693.3pt;width:468pt;height:63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" filled="f" stroked="f" strokecolor="black [0]" insetpen="t">
              <v:textbox inset="2.88pt,2.88pt,2.88pt,2.88pt">
                <w:txbxContent>
                  <w:p w14:paraId="1F8E6DA8" w14:textId="77777777" w:rsidR="00F87F23" w:rsidRDefault="00F87F23" w:rsidP="00F87F23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St. Joseph Church • 226 French Street • Hammonton, NJ 08037</w:t>
                    </w:r>
                  </w:p>
                  <w:p w14:paraId="36119B13" w14:textId="77777777" w:rsidR="00F87F23" w:rsidRDefault="00F87F23" w:rsidP="00F87F23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St. Anthony of Padua Church • 285 Route 206 • Hammonton, NJ 08037</w:t>
                    </w:r>
                  </w:p>
                  <w:p w14:paraId="5C7707F6" w14:textId="77777777" w:rsidR="00F87F23" w:rsidRDefault="00F87F23" w:rsidP="00F87F23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Phone (609) 704-5945 • Fax (609) 704-5249</w:t>
                    </w:r>
                  </w:p>
                  <w:p w14:paraId="5D793CF6" w14:textId="77777777" w:rsidR="00F87F23" w:rsidRDefault="00F87F23" w:rsidP="00F87F23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stmp@comcast.net • www.smmcp.net</w:t>
                    </w:r>
                  </w:p>
                </w:txbxContent>
              </v:textbox>
            </v:shape>
          </w:pict>
        </mc:Fallback>
      </mc:AlternateContent>
    </w:r>
    <w:r w:rsidR="0053086A">
      <w:rPr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926CB4B" wp14:editId="5051B6D7">
              <wp:simplePos x="0" y="0"/>
              <wp:positionH relativeFrom="column">
                <wp:posOffset>914400</wp:posOffset>
              </wp:positionH>
              <wp:positionV relativeFrom="paragraph">
                <wp:posOffset>8686800</wp:posOffset>
              </wp:positionV>
              <wp:extent cx="5943600" cy="1143000"/>
              <wp:effectExtent l="19050" t="9525" r="19050" b="9525"/>
              <wp:wrapNone/>
              <wp:docPr id="31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3600" cy="1143000"/>
                        <a:chOff x="10721" y="11384"/>
                        <a:chExt cx="594" cy="114"/>
                      </a:xfrm>
                    </wpg:grpSpPr>
                    <wps:wsp>
                      <wps:cNvPr id="32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10721" y="11396"/>
                          <a:ext cx="594" cy="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34B525" w14:textId="77777777" w:rsidR="00F87F23" w:rsidRDefault="00F87F23" w:rsidP="00F87F23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St. Joseph Church • 226 French Street • Hammonton, NJ 08037</w:t>
                            </w:r>
                          </w:p>
                          <w:p w14:paraId="0C160072" w14:textId="77777777" w:rsidR="00F87F23" w:rsidRDefault="00F87F23" w:rsidP="00F87F23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St. Anthony of Padua Church • 285 Route 206 • Hammonton, NJ 08037</w:t>
                            </w:r>
                          </w:p>
                          <w:p w14:paraId="431BCB23" w14:textId="77777777" w:rsidR="00F87F23" w:rsidRDefault="00F87F23" w:rsidP="00F87F23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Phone (609) 704-5945 • Fax (609) 704-5249</w:t>
                            </w:r>
                          </w:p>
                          <w:p w14:paraId="1C4CE09F" w14:textId="77777777" w:rsidR="00F87F23" w:rsidRDefault="00F87F23" w:rsidP="00F87F23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stmp@comcast.net • www.smmcp.net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33" name="Line 18"/>
                      <wps:cNvCnPr/>
                      <wps:spPr bwMode="auto">
                        <a:xfrm>
                          <a:off x="10721" y="11464"/>
                          <a:ext cx="594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663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4" name="Line 19"/>
                      <wps:cNvCnPr/>
                      <wps:spPr bwMode="auto">
                        <a:xfrm>
                          <a:off x="11258" y="11384"/>
                          <a:ext cx="0" cy="11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663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26CB4B" id="Group 16" o:spid="_x0000_s1037" style="position:absolute;left:0;text-align:left;margin-left:1in;margin-top:684pt;width:468pt;height:90pt;z-index:251662336" coordorigin="10721,11384" coordsize="594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">
              <v:shape id="Text Box 17" o:spid="_x0000_s1038" type="#_x0000_t202" style="position:absolute;left:10721;top:11396;width:594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" filled="f" stroked="f" strokecolor="black [0]" insetpen="t">
                <v:textbox inset="2.88pt,2.88pt,2.88pt,2.88pt">
                  <w:txbxContent>
                    <w:p w14:paraId="0734B525" w14:textId="77777777" w:rsidR="00F87F23" w:rsidRDefault="00F87F23" w:rsidP="00F87F23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St. Joseph Church • 226 French Street • Hammonton, NJ 08037</w:t>
                      </w:r>
                    </w:p>
                    <w:p w14:paraId="0C160072" w14:textId="77777777" w:rsidR="00F87F23" w:rsidRDefault="00F87F23" w:rsidP="00F87F23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St. Anthony of Padua Church • 285 Route 206 • Hammonton, NJ 08037</w:t>
                      </w:r>
                    </w:p>
                    <w:p w14:paraId="431BCB23" w14:textId="77777777" w:rsidR="00F87F23" w:rsidRDefault="00F87F23" w:rsidP="00F87F23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Phone (609) 704-5945 • Fax (609) 704-5249</w:t>
                      </w:r>
                    </w:p>
                    <w:p w14:paraId="1C4CE09F" w14:textId="77777777" w:rsidR="00F87F23" w:rsidRDefault="00F87F23" w:rsidP="00F87F23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stmp@comcast.net • www.smmcp.net</w:t>
                      </w:r>
                    </w:p>
                  </w:txbxContent>
                </v:textbox>
              </v:shape>
              <v:line id="Line 18" o:spid="_x0000_s1039" style="position:absolute;visibility:visible;mso-wrap-style:square" from="10721,11464" to="11315,11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" strokecolor="#630" strokeweight="3pt">
                <v:stroke linestyle="thinThin"/>
                <v:shadow color="#ccc"/>
              </v:line>
              <v:line id="Line 19" o:spid="_x0000_s1040" style="position:absolute;visibility:visible;mso-wrap-style:square" from="11258,11384" to="11258,11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" strokecolor="#630" strokeweight="1pt">
                <v:shadow color="#ccc"/>
              </v:line>
            </v:group>
          </w:pict>
        </mc:Fallback>
      </mc:AlternateContent>
    </w:r>
  </w:p>
  <w:p w14:paraId="3C132EE4" w14:textId="77777777" w:rsidR="00F87F23" w:rsidRDefault="0053086A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9E03197" wp14:editId="58DB65BD">
              <wp:simplePos x="0" y="0"/>
              <wp:positionH relativeFrom="column">
                <wp:posOffset>-47625</wp:posOffset>
              </wp:positionH>
              <wp:positionV relativeFrom="paragraph">
                <wp:posOffset>-796290</wp:posOffset>
              </wp:positionV>
              <wp:extent cx="5943600" cy="1143000"/>
              <wp:effectExtent l="19050" t="13335" r="19050" b="15240"/>
              <wp:wrapNone/>
              <wp:docPr id="28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3600" cy="1143000"/>
                        <a:chOff x="1365" y="13597"/>
                        <a:chExt cx="9360" cy="1800"/>
                      </a:xfrm>
                    </wpg:grpSpPr>
                    <wps:wsp>
                      <wps:cNvPr id="29" name="Line 10"/>
                      <wps:cNvCnPr/>
                      <wps:spPr bwMode="auto">
                        <a:xfrm>
                          <a:off x="9795" y="13597"/>
                          <a:ext cx="0" cy="1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663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" name="Line 11"/>
                      <wps:cNvCnPr/>
                      <wps:spPr bwMode="auto">
                        <a:xfrm flipV="1">
                          <a:off x="1365" y="14923"/>
                          <a:ext cx="9360" cy="8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663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B650F2" id="Group 9" o:spid="_x0000_s1026" style="position:absolute;margin-left:-3.75pt;margin-top:-62.7pt;width:468pt;height:90pt;z-index:251659264" coordorigin="1365,13597" coordsize="936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">
              <v:line id="Line 10" o:spid="_x0000_s1027" style="position:absolute;visibility:visible;mso-wrap-style:square" from="9795,13597" to="9795,15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" strokecolor="#630" strokeweight="1pt">
                <v:shadow color="#ccc"/>
              </v:line>
              <v:line id="Line 11" o:spid="_x0000_s1028" style="position:absolute;flip:y;visibility:visible;mso-wrap-style:square" from="1365,14923" to="10725,14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" strokecolor="#630" strokeweight="3pt">
                <v:stroke linestyle="thinThin"/>
                <v:shadow color="#ccc"/>
              </v:lin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D7748" w14:textId="77777777" w:rsidR="009623BC" w:rsidRDefault="0053086A" w:rsidP="009623BC">
    <w:pPr>
      <w:spacing w:after="0" w:line="240" w:lineRule="auto"/>
      <w:jc w:val="center"/>
      <w:rPr>
        <w:rFonts w:ascii="Goudy Old Style" w:hAnsi="Goudy Old Style"/>
        <w:sz w:val="18"/>
        <w:szCs w:val="18"/>
      </w:rPr>
    </w:pPr>
    <w:r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76672" behindDoc="0" locked="0" layoutInCell="1" allowOverlap="1" wp14:anchorId="7CB85388" wp14:editId="46698FBA">
              <wp:simplePos x="0" y="0"/>
              <wp:positionH relativeFrom="column">
                <wp:posOffset>914400</wp:posOffset>
              </wp:positionH>
              <wp:positionV relativeFrom="paragraph">
                <wp:posOffset>9486900</wp:posOffset>
              </wp:positionV>
              <wp:extent cx="5943600" cy="0"/>
              <wp:effectExtent l="19050" t="19050" r="19050" b="19050"/>
              <wp:wrapNone/>
              <wp:docPr id="19" name="Lin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6633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DF92C5" id="Line 61" o:spid="_x0000_s1026" style="position:absolute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in,747pt" to="540pt,7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" strokecolor="#630" strokeweight="3pt">
              <v:stroke linestyle="thinThin"/>
              <v:shadow color="#ccc"/>
            </v:line>
          </w:pict>
        </mc:Fallback>
      </mc:AlternateContent>
    </w:r>
    <w:r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75648" behindDoc="0" locked="0" layoutInCell="1" allowOverlap="1" wp14:anchorId="5ABBAE35" wp14:editId="6D1706B6">
              <wp:simplePos x="0" y="0"/>
              <wp:positionH relativeFrom="column">
                <wp:posOffset>914400</wp:posOffset>
              </wp:positionH>
              <wp:positionV relativeFrom="paragraph">
                <wp:posOffset>8804910</wp:posOffset>
              </wp:positionV>
              <wp:extent cx="5943600" cy="800100"/>
              <wp:effectExtent l="0" t="3810" r="0" b="0"/>
              <wp:wrapNone/>
              <wp:docPr id="18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A40B305" w14:textId="77777777" w:rsidR="009623BC" w:rsidRDefault="009623BC" w:rsidP="009623BC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St. Joseph Church • 226 French Street • Hammonton, NJ 08037</w:t>
                          </w:r>
                        </w:p>
                        <w:p w14:paraId="2F20B14A" w14:textId="77777777" w:rsidR="009623BC" w:rsidRDefault="009623BC" w:rsidP="009623BC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St. Anthony of Padua Church • 285 Route 206 • Hammonton, NJ 08037</w:t>
                          </w:r>
                        </w:p>
                        <w:p w14:paraId="143E41FF" w14:textId="77777777" w:rsidR="009623BC" w:rsidRDefault="009623BC" w:rsidP="009623BC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Phone (609) 704-5945 • Fax (609) 704-5249</w:t>
                          </w:r>
                        </w:p>
                        <w:p w14:paraId="33768C82" w14:textId="77777777" w:rsidR="009623BC" w:rsidRDefault="009623BC" w:rsidP="009623BC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stmp@comcast.net • www.smmcp.net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BBAE35"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49" type="#_x0000_t202" style="position:absolute;left:0;text-align:left;margin-left:1in;margin-top:693.3pt;width:468pt;height:63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" filled="f" stroked="f" strokecolor="black [0]" insetpen="t">
              <v:textbox inset="2.88pt,2.88pt,2.88pt,2.88pt">
                <w:txbxContent>
                  <w:p w14:paraId="4A40B305" w14:textId="77777777" w:rsidR="009623BC" w:rsidRDefault="009623BC" w:rsidP="009623BC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St. Joseph Church • 226 French Street • Hammonton, NJ 08037</w:t>
                    </w:r>
                  </w:p>
                  <w:p w14:paraId="2F20B14A" w14:textId="77777777" w:rsidR="009623BC" w:rsidRDefault="009623BC" w:rsidP="009623BC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St. Anthony of Padua Church • 285 Route 206 • Hammonton, NJ 08037</w:t>
                    </w:r>
                  </w:p>
                  <w:p w14:paraId="143E41FF" w14:textId="77777777" w:rsidR="009623BC" w:rsidRDefault="009623BC" w:rsidP="009623BC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Phone (609) 704-5945 • Fax (609) 704-5249</w:t>
                    </w:r>
                  </w:p>
                  <w:p w14:paraId="33768C82" w14:textId="77777777" w:rsidR="009623BC" w:rsidRDefault="009623BC" w:rsidP="009623BC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stmp@comcast.net • www.smmcp.net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77696" behindDoc="0" locked="0" layoutInCell="1" allowOverlap="1" wp14:anchorId="27695DB1" wp14:editId="103C2698">
              <wp:simplePos x="0" y="0"/>
              <wp:positionH relativeFrom="column">
                <wp:posOffset>914400</wp:posOffset>
              </wp:positionH>
              <wp:positionV relativeFrom="paragraph">
                <wp:posOffset>8804910</wp:posOffset>
              </wp:positionV>
              <wp:extent cx="5943600" cy="800100"/>
              <wp:effectExtent l="0" t="3810" r="0" b="0"/>
              <wp:wrapNone/>
              <wp:docPr id="17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315D3C6" w14:textId="77777777" w:rsidR="009623BC" w:rsidRDefault="009623BC" w:rsidP="009623BC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St. Joseph Church • 226 French Street • Hammonton, NJ 08037</w:t>
                          </w:r>
                        </w:p>
                        <w:p w14:paraId="176A15C5" w14:textId="77777777" w:rsidR="009623BC" w:rsidRDefault="009623BC" w:rsidP="009623BC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St. Anthony of Padua Church • 285 Route 206 • Hammonton, NJ 08037</w:t>
                          </w:r>
                        </w:p>
                        <w:p w14:paraId="5BD1DAF1" w14:textId="77777777" w:rsidR="009623BC" w:rsidRDefault="009623BC" w:rsidP="009623BC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Phone (609) 704-5945 • Fax (609) 704-5249</w:t>
                          </w:r>
                        </w:p>
                        <w:p w14:paraId="1CC9281E" w14:textId="77777777" w:rsidR="009623BC" w:rsidRDefault="009623BC" w:rsidP="009623BC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stmp@comcast.net • www.smmcp.net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695DB1" id="Text Box 62" o:spid="_x0000_s1050" type="#_x0000_t202" style="position:absolute;left:0;text-align:left;margin-left:1in;margin-top:693.3pt;width:468pt;height:63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" filled="f" stroked="f" strokecolor="black [0]" insetpen="t">
              <v:textbox inset="2.88pt,2.88pt,2.88pt,2.88pt">
                <w:txbxContent>
                  <w:p w14:paraId="2315D3C6" w14:textId="77777777" w:rsidR="009623BC" w:rsidRDefault="009623BC" w:rsidP="009623BC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St. Joseph Church • 226 French Street • Hammonton, NJ 08037</w:t>
                    </w:r>
                  </w:p>
                  <w:p w14:paraId="176A15C5" w14:textId="77777777" w:rsidR="009623BC" w:rsidRDefault="009623BC" w:rsidP="009623BC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St. Anthony of Padua Church • 285 Route 206 • Hammonton, NJ 08037</w:t>
                    </w:r>
                  </w:p>
                  <w:p w14:paraId="5BD1DAF1" w14:textId="77777777" w:rsidR="009623BC" w:rsidRDefault="009623BC" w:rsidP="009623BC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Phone (609) 704-5945 • Fax (609) 704-5249</w:t>
                    </w:r>
                  </w:p>
                  <w:p w14:paraId="1CC9281E" w14:textId="77777777" w:rsidR="009623BC" w:rsidRDefault="009623BC" w:rsidP="009623BC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stmp@comcast.net • www.smmcp.net</w:t>
                    </w:r>
                  </w:p>
                </w:txbxContent>
              </v:textbox>
            </v:shape>
          </w:pict>
        </mc:Fallback>
      </mc:AlternateContent>
    </w:r>
    <w:r w:rsidR="009623BC">
      <w:rPr>
        <w:rFonts w:ascii="Goudy Old Style" w:hAnsi="Goudy Old Style"/>
        <w:sz w:val="18"/>
        <w:szCs w:val="18"/>
      </w:rPr>
      <w:t>St. Joseph Church • 226 French Street • Hammonton, NJ 08037</w:t>
    </w:r>
  </w:p>
  <w:p w14:paraId="5AB5DA0C" w14:textId="77777777" w:rsidR="009623BC" w:rsidRDefault="009623BC" w:rsidP="009623BC">
    <w:pPr>
      <w:widowControl w:val="0"/>
      <w:spacing w:after="0" w:line="240" w:lineRule="auto"/>
      <w:jc w:val="center"/>
      <w:rPr>
        <w:rFonts w:ascii="Goudy Old Style" w:hAnsi="Goudy Old Style"/>
        <w:sz w:val="18"/>
        <w:szCs w:val="18"/>
      </w:rPr>
    </w:pPr>
    <w:r>
      <w:rPr>
        <w:rFonts w:ascii="Goudy Old Style" w:hAnsi="Goudy Old Style"/>
        <w:sz w:val="18"/>
        <w:szCs w:val="18"/>
      </w:rPr>
      <w:t>St. Anthony of Padua Church • 285 Route 206 • Hammonton, NJ 08037</w:t>
    </w:r>
  </w:p>
  <w:p w14:paraId="0D7AF6D9" w14:textId="77777777" w:rsidR="009623BC" w:rsidRDefault="009623BC" w:rsidP="009623BC">
    <w:pPr>
      <w:widowControl w:val="0"/>
      <w:spacing w:after="0" w:line="240" w:lineRule="auto"/>
      <w:jc w:val="center"/>
      <w:rPr>
        <w:rFonts w:ascii="Goudy Old Style" w:hAnsi="Goudy Old Style"/>
        <w:sz w:val="18"/>
        <w:szCs w:val="18"/>
      </w:rPr>
    </w:pPr>
    <w:r>
      <w:rPr>
        <w:rFonts w:ascii="Goudy Old Style" w:hAnsi="Goudy Old Style"/>
        <w:sz w:val="18"/>
        <w:szCs w:val="18"/>
      </w:rPr>
      <w:t>Phone (609) 704-5945 • Fax (609) 704-5249</w:t>
    </w:r>
  </w:p>
  <w:p w14:paraId="415C994E" w14:textId="77777777" w:rsidR="009623BC" w:rsidRDefault="009623BC" w:rsidP="009623BC">
    <w:pPr>
      <w:widowControl w:val="0"/>
      <w:spacing w:after="0" w:line="240" w:lineRule="auto"/>
      <w:jc w:val="center"/>
    </w:pPr>
    <w:r>
      <w:rPr>
        <w:rFonts w:ascii="Goudy Old Style" w:hAnsi="Goudy Old Style"/>
        <w:sz w:val="18"/>
        <w:szCs w:val="18"/>
      </w:rPr>
      <w:t>stmp@comcast.net • www.smmcp.net</w:t>
    </w:r>
    <w:r w:rsidR="0053086A">
      <w:rPr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6EA16025" wp14:editId="3FF25DDB">
              <wp:simplePos x="0" y="0"/>
              <wp:positionH relativeFrom="column">
                <wp:posOffset>914400</wp:posOffset>
              </wp:positionH>
              <wp:positionV relativeFrom="paragraph">
                <wp:posOffset>8686800</wp:posOffset>
              </wp:positionV>
              <wp:extent cx="5943600" cy="1143000"/>
              <wp:effectExtent l="19050" t="9525" r="19050" b="9525"/>
              <wp:wrapNone/>
              <wp:docPr id="13" name="Group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3600" cy="1143000"/>
                        <a:chOff x="10721" y="11384"/>
                        <a:chExt cx="594" cy="114"/>
                      </a:xfrm>
                    </wpg:grpSpPr>
                    <wps:wsp>
                      <wps:cNvPr id="14" name="Text Box 56"/>
                      <wps:cNvSpPr txBox="1">
                        <a:spLocks noChangeArrowheads="1"/>
                      </wps:cNvSpPr>
                      <wps:spPr bwMode="auto">
                        <a:xfrm>
                          <a:off x="10721" y="11396"/>
                          <a:ext cx="594" cy="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643D83F" w14:textId="77777777" w:rsidR="009623BC" w:rsidRDefault="009623BC" w:rsidP="009623BC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St. Joseph Church • 226 French Street • Hammonton, NJ 08037</w:t>
                            </w:r>
                          </w:p>
                          <w:p w14:paraId="23CBD71C" w14:textId="77777777" w:rsidR="009623BC" w:rsidRDefault="009623BC" w:rsidP="009623BC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St. Anthony of Padua Church • 285 Route 206 • Hammonton, NJ 08037</w:t>
                            </w:r>
                          </w:p>
                          <w:p w14:paraId="5E080824" w14:textId="77777777" w:rsidR="009623BC" w:rsidRDefault="009623BC" w:rsidP="009623BC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Phone (609) 704-5945 • Fax (609) 704-5249</w:t>
                            </w:r>
                          </w:p>
                          <w:p w14:paraId="752D250B" w14:textId="77777777" w:rsidR="009623BC" w:rsidRDefault="009623BC" w:rsidP="009623BC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stmp@comcast.net • www.smmcp.net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5" name="Line 57"/>
                      <wps:cNvCnPr/>
                      <wps:spPr bwMode="auto">
                        <a:xfrm>
                          <a:off x="10721" y="11464"/>
                          <a:ext cx="594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663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6" name="Line 58"/>
                      <wps:cNvCnPr/>
                      <wps:spPr bwMode="auto">
                        <a:xfrm>
                          <a:off x="11258" y="11384"/>
                          <a:ext cx="0" cy="11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663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A16025" id="Group 55" o:spid="_x0000_s1051" style="position:absolute;left:0;text-align:left;margin-left:1in;margin-top:684pt;width:468pt;height:90pt;z-index:251673600" coordorigin="10721,11384" coordsize="594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">
              <v:shape id="Text Box 56" o:spid="_x0000_s1052" type="#_x0000_t202" style="position:absolute;left:10721;top:11396;width:594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" filled="f" stroked="f" strokecolor="black [0]" insetpen="t">
                <v:textbox inset="2.88pt,2.88pt,2.88pt,2.88pt">
                  <w:txbxContent>
                    <w:p w14:paraId="7643D83F" w14:textId="77777777" w:rsidR="009623BC" w:rsidRDefault="009623BC" w:rsidP="009623BC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St. Joseph Church • 226 French Street • Hammonton, NJ 08037</w:t>
                      </w:r>
                    </w:p>
                    <w:p w14:paraId="23CBD71C" w14:textId="77777777" w:rsidR="009623BC" w:rsidRDefault="009623BC" w:rsidP="009623BC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St. Anthony of Padua Church • 285 Route 206 • Hammonton, NJ 08037</w:t>
                      </w:r>
                    </w:p>
                    <w:p w14:paraId="5E080824" w14:textId="77777777" w:rsidR="009623BC" w:rsidRDefault="009623BC" w:rsidP="009623BC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Phone (609) 704-5945 • Fax (609) 704-5249</w:t>
                      </w:r>
                    </w:p>
                    <w:p w14:paraId="752D250B" w14:textId="77777777" w:rsidR="009623BC" w:rsidRDefault="009623BC" w:rsidP="009623BC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stmp@comcast.net • www.smmcp.net</w:t>
                      </w:r>
                    </w:p>
                  </w:txbxContent>
                </v:textbox>
              </v:shape>
              <v:line id="Line 57" o:spid="_x0000_s1053" style="position:absolute;visibility:visible;mso-wrap-style:square" from="10721,11464" to="11315,11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" strokecolor="#630" strokeweight="3pt">
                <v:stroke linestyle="thinThin"/>
                <v:shadow color="#ccc"/>
              </v:line>
              <v:line id="Line 58" o:spid="_x0000_s1054" style="position:absolute;visibility:visible;mso-wrap-style:square" from="11258,11384" to="11258,11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" strokecolor="#630" strokeweight="1pt">
                <v:shadow color="#ccc"/>
              </v:line>
            </v:group>
          </w:pict>
        </mc:Fallback>
      </mc:AlternateContent>
    </w:r>
    <w:r w:rsidR="0053086A">
      <w:rPr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5007827C" wp14:editId="4B25A66A">
              <wp:simplePos x="0" y="0"/>
              <wp:positionH relativeFrom="column">
                <wp:posOffset>914400</wp:posOffset>
              </wp:positionH>
              <wp:positionV relativeFrom="paragraph">
                <wp:posOffset>8686800</wp:posOffset>
              </wp:positionV>
              <wp:extent cx="5943600" cy="1143000"/>
              <wp:effectExtent l="19050" t="9525" r="19050" b="9525"/>
              <wp:wrapNone/>
              <wp:docPr id="9" name="Group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3600" cy="1143000"/>
                        <a:chOff x="10721" y="11384"/>
                        <a:chExt cx="594" cy="114"/>
                      </a:xfrm>
                    </wpg:grpSpPr>
                    <wps:wsp>
                      <wps:cNvPr id="10" name="Text Box 48"/>
                      <wps:cNvSpPr txBox="1">
                        <a:spLocks noChangeArrowheads="1"/>
                      </wps:cNvSpPr>
                      <wps:spPr bwMode="auto">
                        <a:xfrm>
                          <a:off x="10721" y="11396"/>
                          <a:ext cx="594" cy="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784333" w14:textId="77777777" w:rsidR="009623BC" w:rsidRDefault="009623BC" w:rsidP="009623BC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St. Joseph Church • 226 French Street • Hammonton, NJ 08037</w:t>
                            </w:r>
                          </w:p>
                          <w:p w14:paraId="2BB6A0FE" w14:textId="77777777" w:rsidR="009623BC" w:rsidRDefault="009623BC" w:rsidP="009623BC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St. Anthony of Padua Church • 285 Route 206 • Hammonton, NJ 08037</w:t>
                            </w:r>
                          </w:p>
                          <w:p w14:paraId="184B0339" w14:textId="77777777" w:rsidR="009623BC" w:rsidRDefault="009623BC" w:rsidP="009623BC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Phone (609) 704-5945 • Fax (609) 704-5249</w:t>
                            </w:r>
                          </w:p>
                          <w:p w14:paraId="10C7581C" w14:textId="77777777" w:rsidR="009623BC" w:rsidRDefault="009623BC" w:rsidP="009623BC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stmp@comcast.net • www.smmcp.net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1" name="Line 49"/>
                      <wps:cNvCnPr/>
                      <wps:spPr bwMode="auto">
                        <a:xfrm>
                          <a:off x="10721" y="11464"/>
                          <a:ext cx="594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663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2" name="Line 50"/>
                      <wps:cNvCnPr/>
                      <wps:spPr bwMode="auto">
                        <a:xfrm>
                          <a:off x="11258" y="11384"/>
                          <a:ext cx="0" cy="11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663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07827C" id="Group 47" o:spid="_x0000_s1055" style="position:absolute;left:0;text-align:left;margin-left:1in;margin-top:684pt;width:468pt;height:90pt;z-index:251671552" coordorigin="10721,11384" coordsize="594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">
              <v:shape id="Text Box 48" o:spid="_x0000_s1056" type="#_x0000_t202" style="position:absolute;left:10721;top:11396;width:594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" filled="f" stroked="f" strokecolor="black [0]" insetpen="t">
                <v:textbox inset="2.88pt,2.88pt,2.88pt,2.88pt">
                  <w:txbxContent>
                    <w:p w14:paraId="07784333" w14:textId="77777777" w:rsidR="009623BC" w:rsidRDefault="009623BC" w:rsidP="009623BC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St. Joseph Church • 226 French Street • Hammonton, NJ 08037</w:t>
                      </w:r>
                    </w:p>
                    <w:p w14:paraId="2BB6A0FE" w14:textId="77777777" w:rsidR="009623BC" w:rsidRDefault="009623BC" w:rsidP="009623BC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St. Anthony of Padua Church • 285 Route 206 • Hammonton, NJ 08037</w:t>
                      </w:r>
                    </w:p>
                    <w:p w14:paraId="184B0339" w14:textId="77777777" w:rsidR="009623BC" w:rsidRDefault="009623BC" w:rsidP="009623BC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Phone (609) 704-5945 • Fax (609) 704-5249</w:t>
                      </w:r>
                    </w:p>
                    <w:p w14:paraId="10C7581C" w14:textId="77777777" w:rsidR="009623BC" w:rsidRDefault="009623BC" w:rsidP="009623BC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stmp@comcast.net • www.smmcp.net</w:t>
                      </w:r>
                    </w:p>
                  </w:txbxContent>
                </v:textbox>
              </v:shape>
              <v:line id="Line 49" o:spid="_x0000_s1057" style="position:absolute;visibility:visible;mso-wrap-style:square" from="10721,11464" to="11315,11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" strokecolor="#630" strokeweight="3pt">
                <v:stroke linestyle="thinThin"/>
                <v:shadow color="#ccc"/>
              </v:line>
              <v:line id="Line 50" o:spid="_x0000_s1058" style="position:absolute;visibility:visible;mso-wrap-style:square" from="11258,11384" to="11258,11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" strokecolor="#630" strokeweight="1pt">
                <v:shadow color="#ccc"/>
              </v:line>
            </v:group>
          </w:pict>
        </mc:Fallback>
      </mc:AlternateContent>
    </w:r>
    <w:r w:rsidR="0053086A">
      <w:rPr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74624" behindDoc="0" locked="0" layoutInCell="1" allowOverlap="1" wp14:anchorId="7E6E0267" wp14:editId="5D5F17B6">
              <wp:simplePos x="0" y="0"/>
              <wp:positionH relativeFrom="column">
                <wp:posOffset>914400</wp:posOffset>
              </wp:positionH>
              <wp:positionV relativeFrom="paragraph">
                <wp:posOffset>8804910</wp:posOffset>
              </wp:positionV>
              <wp:extent cx="5943600" cy="800100"/>
              <wp:effectExtent l="0" t="3810" r="0" b="0"/>
              <wp:wrapNone/>
              <wp:docPr id="8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2054382" w14:textId="77777777" w:rsidR="009623BC" w:rsidRDefault="009623BC" w:rsidP="009623BC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St. Joseph Church • 226 French Street • Hammonton, NJ 08037</w:t>
                          </w:r>
                        </w:p>
                        <w:p w14:paraId="4EFBD56D" w14:textId="77777777" w:rsidR="009623BC" w:rsidRDefault="009623BC" w:rsidP="009623BC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St. Anthony of Padua Church • 285 Route 206 • Hammonton, NJ 08037</w:t>
                          </w:r>
                        </w:p>
                        <w:p w14:paraId="2E379289" w14:textId="77777777" w:rsidR="009623BC" w:rsidRDefault="009623BC" w:rsidP="009623BC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Phone (609) 704-5945 • Fax (609) 704-5249</w:t>
                          </w:r>
                        </w:p>
                        <w:p w14:paraId="24FD66BD" w14:textId="77777777" w:rsidR="009623BC" w:rsidRDefault="009623BC" w:rsidP="009623BC">
                          <w:pPr>
                            <w:widowControl w:val="0"/>
                            <w:jc w:val="center"/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oudy Old Style" w:hAnsi="Goudy Old Style"/>
                              <w:sz w:val="18"/>
                              <w:szCs w:val="18"/>
                            </w:rPr>
                            <w:t>stmp@comcast.net • www.smmcp.net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6E0267" id="Text Box 59" o:spid="_x0000_s1059" type="#_x0000_t202" style="position:absolute;left:0;text-align:left;margin-left:1in;margin-top:693.3pt;width:468pt;height:63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" filled="f" stroked="f" strokecolor="black [0]" insetpen="t">
              <v:textbox inset="2.88pt,2.88pt,2.88pt,2.88pt">
                <w:txbxContent>
                  <w:p w14:paraId="72054382" w14:textId="77777777" w:rsidR="009623BC" w:rsidRDefault="009623BC" w:rsidP="009623BC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St. Joseph Church • 226 French Street • Hammonton, NJ 08037</w:t>
                    </w:r>
                  </w:p>
                  <w:p w14:paraId="4EFBD56D" w14:textId="77777777" w:rsidR="009623BC" w:rsidRDefault="009623BC" w:rsidP="009623BC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St. Anthony of Padua Church • 285 Route 206 • Hammonton, NJ 08037</w:t>
                    </w:r>
                  </w:p>
                  <w:p w14:paraId="2E379289" w14:textId="77777777" w:rsidR="009623BC" w:rsidRDefault="009623BC" w:rsidP="009623BC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Phone (609) 704-5945 • Fax (609) 704-5249</w:t>
                    </w:r>
                  </w:p>
                  <w:p w14:paraId="24FD66BD" w14:textId="77777777" w:rsidR="009623BC" w:rsidRDefault="009623BC" w:rsidP="009623BC">
                    <w:pPr>
                      <w:widowControl w:val="0"/>
                      <w:jc w:val="center"/>
                      <w:rPr>
                        <w:rFonts w:ascii="Goudy Old Style" w:hAnsi="Goudy Old Style"/>
                        <w:sz w:val="18"/>
                        <w:szCs w:val="18"/>
                      </w:rPr>
                    </w:pPr>
                    <w:r>
                      <w:rPr>
                        <w:rFonts w:ascii="Goudy Old Style" w:hAnsi="Goudy Old Style"/>
                        <w:sz w:val="18"/>
                        <w:szCs w:val="18"/>
                      </w:rPr>
                      <w:t>stmp@comcast.net • www.smmcp.net</w:t>
                    </w:r>
                  </w:p>
                </w:txbxContent>
              </v:textbox>
            </v:shape>
          </w:pict>
        </mc:Fallback>
      </mc:AlternateContent>
    </w:r>
    <w:r w:rsidR="0053086A">
      <w:rPr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241D8958" wp14:editId="1C2AC1D9">
              <wp:simplePos x="0" y="0"/>
              <wp:positionH relativeFrom="column">
                <wp:posOffset>914400</wp:posOffset>
              </wp:positionH>
              <wp:positionV relativeFrom="paragraph">
                <wp:posOffset>8686800</wp:posOffset>
              </wp:positionV>
              <wp:extent cx="5943600" cy="1143000"/>
              <wp:effectExtent l="19050" t="9525" r="19050" b="9525"/>
              <wp:wrapNone/>
              <wp:docPr id="4" name="Group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3600" cy="1143000"/>
                        <a:chOff x="10721" y="11384"/>
                        <a:chExt cx="594" cy="114"/>
                      </a:xfrm>
                    </wpg:grpSpPr>
                    <wps:wsp>
                      <wps:cNvPr id="5" name="Text Box 52"/>
                      <wps:cNvSpPr txBox="1">
                        <a:spLocks noChangeArrowheads="1"/>
                      </wps:cNvSpPr>
                      <wps:spPr bwMode="auto">
                        <a:xfrm>
                          <a:off x="10721" y="11396"/>
                          <a:ext cx="594" cy="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EC35377" w14:textId="77777777" w:rsidR="009623BC" w:rsidRDefault="009623BC" w:rsidP="009623BC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St. Joseph Church • 226 French Street • Hammonton, NJ 08037</w:t>
                            </w:r>
                          </w:p>
                          <w:p w14:paraId="3665D878" w14:textId="77777777" w:rsidR="009623BC" w:rsidRDefault="009623BC" w:rsidP="009623BC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St. Anthony of Padua Church • 285 Route 206 • Hammonton, NJ 08037</w:t>
                            </w:r>
                          </w:p>
                          <w:p w14:paraId="7C2E3E12" w14:textId="77777777" w:rsidR="009623BC" w:rsidRDefault="009623BC" w:rsidP="009623BC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Phone (609) 704-5945 • Fax (609) 704-5249</w:t>
                            </w:r>
                          </w:p>
                          <w:p w14:paraId="15102783" w14:textId="77777777" w:rsidR="009623BC" w:rsidRDefault="009623BC" w:rsidP="009623BC">
                            <w:pPr>
                              <w:widowControl w:val="0"/>
                              <w:jc w:val="center"/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sz w:val="18"/>
                                <w:szCs w:val="18"/>
                              </w:rPr>
                              <w:t>stmp@comcast.net • www.smmcp.net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6" name="Line 53"/>
                      <wps:cNvCnPr/>
                      <wps:spPr bwMode="auto">
                        <a:xfrm>
                          <a:off x="10721" y="11464"/>
                          <a:ext cx="594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663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" name="Line 54"/>
                      <wps:cNvCnPr/>
                      <wps:spPr bwMode="auto">
                        <a:xfrm>
                          <a:off x="11258" y="11384"/>
                          <a:ext cx="0" cy="114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663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1D8958" id="Group 51" o:spid="_x0000_s1060" style="position:absolute;left:0;text-align:left;margin-left:1in;margin-top:684pt;width:468pt;height:90pt;z-index:251672576" coordorigin="10721,11384" coordsize="594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">
              <v:shape id="Text Box 52" o:spid="_x0000_s1061" type="#_x0000_t202" style="position:absolute;left:10721;top:11396;width:594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" filled="f" stroked="f" strokecolor="black [0]" insetpen="t">
                <v:textbox inset="2.88pt,2.88pt,2.88pt,2.88pt">
                  <w:txbxContent>
                    <w:p w14:paraId="4EC35377" w14:textId="77777777" w:rsidR="009623BC" w:rsidRDefault="009623BC" w:rsidP="009623BC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St. Joseph Church • 226 French Street • Hammonton, NJ 08037</w:t>
                      </w:r>
                    </w:p>
                    <w:p w14:paraId="3665D878" w14:textId="77777777" w:rsidR="009623BC" w:rsidRDefault="009623BC" w:rsidP="009623BC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St. Anthony of Padua Church • 285 Route 206 • Hammonton, NJ 08037</w:t>
                      </w:r>
                    </w:p>
                    <w:p w14:paraId="7C2E3E12" w14:textId="77777777" w:rsidR="009623BC" w:rsidRDefault="009623BC" w:rsidP="009623BC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Phone (609) 704-5945 • Fax (609) 704-5249</w:t>
                      </w:r>
                    </w:p>
                    <w:p w14:paraId="15102783" w14:textId="77777777" w:rsidR="009623BC" w:rsidRDefault="009623BC" w:rsidP="009623BC">
                      <w:pPr>
                        <w:widowControl w:val="0"/>
                        <w:jc w:val="center"/>
                        <w:rPr>
                          <w:rFonts w:ascii="Goudy Old Style" w:hAnsi="Goudy Old Style"/>
                          <w:sz w:val="18"/>
                          <w:szCs w:val="18"/>
                        </w:rPr>
                      </w:pPr>
                      <w:r>
                        <w:rPr>
                          <w:rFonts w:ascii="Goudy Old Style" w:hAnsi="Goudy Old Style"/>
                          <w:sz w:val="18"/>
                          <w:szCs w:val="18"/>
                        </w:rPr>
                        <w:t>stmp@comcast.net • www.smmcp.net</w:t>
                      </w:r>
                    </w:p>
                  </w:txbxContent>
                </v:textbox>
              </v:shape>
              <v:line id="Line 53" o:spid="_x0000_s1062" style="position:absolute;visibility:visible;mso-wrap-style:square" from="10721,11464" to="11315,11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" strokecolor="#630" strokeweight="3pt">
                <v:stroke linestyle="thinThin"/>
                <v:shadow color="#ccc"/>
              </v:line>
              <v:line id="Line 54" o:spid="_x0000_s1063" style="position:absolute;visibility:visible;mso-wrap-style:square" from="11258,11384" to="11258,11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" strokecolor="#630" strokeweight="1pt">
                <v:shadow color="#ccc"/>
              </v:line>
            </v:group>
          </w:pict>
        </mc:Fallback>
      </mc:AlternateContent>
    </w:r>
    <w:r w:rsidR="0053086A"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F5B633F" wp14:editId="5FFB3151">
              <wp:simplePos x="0" y="0"/>
              <wp:positionH relativeFrom="column">
                <wp:posOffset>104775</wp:posOffset>
              </wp:positionH>
              <wp:positionV relativeFrom="paragraph">
                <wp:posOffset>-643890</wp:posOffset>
              </wp:positionV>
              <wp:extent cx="5943600" cy="1143000"/>
              <wp:effectExtent l="19050" t="13335" r="19050" b="15240"/>
              <wp:wrapNone/>
              <wp:docPr id="1" name="Group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3600" cy="1143000"/>
                        <a:chOff x="1365" y="13597"/>
                        <a:chExt cx="9360" cy="1800"/>
                      </a:xfrm>
                    </wpg:grpSpPr>
                    <wps:wsp>
                      <wps:cNvPr id="2" name="Line 45"/>
                      <wps:cNvCnPr/>
                      <wps:spPr bwMode="auto">
                        <a:xfrm>
                          <a:off x="9795" y="13597"/>
                          <a:ext cx="0" cy="1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663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" name="Line 46"/>
                      <wps:cNvCnPr/>
                      <wps:spPr bwMode="auto">
                        <a:xfrm flipV="1">
                          <a:off x="1365" y="14923"/>
                          <a:ext cx="9360" cy="8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663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936740" id="Group 44" o:spid="_x0000_s1026" style="position:absolute;margin-left:8.25pt;margin-top:-50.7pt;width:468pt;height:90pt;z-index:251669504" coordorigin="1365,13597" coordsize="936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">
              <v:line id="Line 45" o:spid="_x0000_s1027" style="position:absolute;visibility:visible;mso-wrap-style:square" from="9795,13597" to="9795,15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" strokecolor="#630" strokeweight="1pt">
                <v:shadow color="#ccc"/>
              </v:line>
              <v:line id="Line 46" o:spid="_x0000_s1028" style="position:absolute;flip:y;visibility:visible;mso-wrap-style:square" from="1365,14923" to="10725,14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" strokecolor="#630" strokeweight="3pt">
                <v:stroke linestyle="thinThin"/>
                <v:shadow color="#ccc"/>
              </v:lin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E575E" w14:textId="77777777" w:rsidR="00436E59" w:rsidRDefault="00436E59" w:rsidP="00F87F23">
      <w:pPr>
        <w:spacing w:after="0" w:line="240" w:lineRule="auto"/>
      </w:pPr>
      <w:r>
        <w:separator/>
      </w:r>
    </w:p>
  </w:footnote>
  <w:footnote w:type="continuationSeparator" w:id="0">
    <w:p w14:paraId="418759D9" w14:textId="77777777" w:rsidR="00436E59" w:rsidRDefault="00436E59" w:rsidP="00F8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AD944" w14:textId="77777777" w:rsidR="009623BC" w:rsidRDefault="0053086A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73DAF579" wp14:editId="32081FCA">
              <wp:simplePos x="0" y="0"/>
              <wp:positionH relativeFrom="column">
                <wp:posOffset>0</wp:posOffset>
              </wp:positionH>
              <wp:positionV relativeFrom="paragraph">
                <wp:posOffset>-194945</wp:posOffset>
              </wp:positionV>
              <wp:extent cx="5943600" cy="1633220"/>
              <wp:effectExtent l="19050" t="0" r="19050" b="0"/>
              <wp:wrapNone/>
              <wp:docPr id="20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43600" cy="1633220"/>
                        <a:chOff x="1440" y="413"/>
                        <a:chExt cx="9360" cy="2572"/>
                      </a:xfrm>
                    </wpg:grpSpPr>
                    <wps:wsp>
                      <wps:cNvPr id="21" name="Text Box 31"/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3100" y="930"/>
                          <a:ext cx="5990" cy="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187AE24" w14:textId="77777777" w:rsidR="009623BC" w:rsidRDefault="009623BC" w:rsidP="009623BC">
                            <w:pPr>
                              <w:widowControl w:val="0"/>
                              <w:rPr>
                                <w:rFonts w:ascii="Goudy Old Style" w:hAnsi="Goudy Old Style"/>
                                <w:b/>
                                <w:bCs/>
                                <w:smallCaps/>
                                <w:spacing w:val="1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b/>
                                <w:bCs/>
                                <w:smallCaps/>
                                <w:spacing w:val="10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14:paraId="4D3049E8" w14:textId="77777777" w:rsidR="009623BC" w:rsidRDefault="009623BC" w:rsidP="009623BC">
                            <w:pPr>
                              <w:widowControl w:val="0"/>
                              <w:rPr>
                                <w:rFonts w:ascii="Goudy Old Style" w:hAnsi="Goudy Old Style"/>
                                <w:b/>
                                <w:bCs/>
                                <w:smallCaps/>
                                <w:spacing w:val="1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b/>
                                <w:bCs/>
                                <w:smallCaps/>
                                <w:spacing w:val="10"/>
                                <w:sz w:val="40"/>
                                <w:szCs w:val="40"/>
                              </w:rPr>
                              <w:t xml:space="preserve">St. </w:t>
                            </w:r>
                            <w:proofErr w:type="spellStart"/>
                            <w:r>
                              <w:rPr>
                                <w:rFonts w:ascii="Goudy Old Style" w:hAnsi="Goudy Old Style"/>
                                <w:b/>
                                <w:bCs/>
                                <w:smallCaps/>
                                <w:spacing w:val="10"/>
                                <w:sz w:val="40"/>
                                <w:szCs w:val="40"/>
                              </w:rPr>
                              <w:t>mary</w:t>
                            </w:r>
                            <w:proofErr w:type="spellEnd"/>
                            <w:r>
                              <w:rPr>
                                <w:rFonts w:ascii="Goudy Old Style" w:hAnsi="Goudy Old Style"/>
                                <w:b/>
                                <w:bCs/>
                                <w:smallCaps/>
                                <w:spacing w:val="10"/>
                                <w:sz w:val="40"/>
                                <w:szCs w:val="40"/>
                              </w:rPr>
                              <w:t xml:space="preserve"> of mt. </w:t>
                            </w:r>
                            <w:proofErr w:type="spellStart"/>
                            <w:r>
                              <w:rPr>
                                <w:rFonts w:ascii="Goudy Old Style" w:hAnsi="Goudy Old Style"/>
                                <w:b/>
                                <w:bCs/>
                                <w:smallCaps/>
                                <w:spacing w:val="10"/>
                                <w:sz w:val="40"/>
                                <w:szCs w:val="40"/>
                              </w:rPr>
                              <w:t>carmel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54610" tIns="36195" rIns="0" bIns="36195" anchor="t" anchorCtr="0" upright="1">
                        <a:noAutofit/>
                      </wps:bodyPr>
                    </wps:wsp>
                    <wpg:grpSp>
                      <wpg:cNvPr id="22" name="Group 32"/>
                      <wpg:cNvGrpSpPr>
                        <a:grpSpLocks/>
                      </wpg:cNvGrpSpPr>
                      <wpg:grpSpPr bwMode="auto">
                        <a:xfrm>
                          <a:off x="1440" y="413"/>
                          <a:ext cx="9360" cy="2572"/>
                          <a:chOff x="1440" y="413"/>
                          <a:chExt cx="9360" cy="2572"/>
                        </a:xfrm>
                      </wpg:grpSpPr>
                      <wpg:grpSp>
                        <wpg:cNvPr id="23" name="Group 33"/>
                        <wpg:cNvGrpSpPr>
                          <a:grpSpLocks/>
                        </wpg:cNvGrpSpPr>
                        <wpg:grpSpPr bwMode="auto">
                          <a:xfrm>
                            <a:off x="1440" y="413"/>
                            <a:ext cx="9360" cy="2212"/>
                            <a:chOff x="1440" y="413"/>
                            <a:chExt cx="9360" cy="2212"/>
                          </a:xfrm>
                        </wpg:grpSpPr>
                        <wps:wsp>
                          <wps:cNvPr id="24" name="Line 34"/>
                          <wps:cNvCnPr/>
                          <wps:spPr bwMode="auto">
                            <a:xfrm>
                              <a:off x="3060" y="825"/>
                              <a:ext cx="0" cy="18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6633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25" name="Picture 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99" y="413"/>
                              <a:ext cx="1230" cy="15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in">
                                  <a:solidFill>
                                    <a:schemeClr val="dk1">
                                      <a:lumMod val="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26" name="Line 36"/>
                          <wps:cNvCnPr/>
                          <wps:spPr bwMode="auto">
                            <a:xfrm flipV="1">
                              <a:off x="1440" y="1995"/>
                              <a:ext cx="9360" cy="8"/>
                            </a:xfrm>
                            <a:prstGeom prst="line">
                              <a:avLst/>
                            </a:prstGeom>
                            <a:noFill/>
                            <a:ln w="38100" cmpd="dbl">
                              <a:solidFill>
                                <a:srgbClr val="6633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7" name="Text Box 37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3420" y="2085"/>
                            <a:ext cx="738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7A5769C" w14:textId="77777777" w:rsidR="009623BC" w:rsidRDefault="009623BC" w:rsidP="009623BC">
                              <w:pPr>
                                <w:widowControl w:val="0"/>
                                <w:jc w:val="right"/>
                                <w:rPr>
                                  <w:rFonts w:ascii="Goudy Old Style" w:hAnsi="Goudy Old Style"/>
                                  <w:b/>
                                  <w:bCs/>
                                  <w:smallCaps/>
                                  <w:spacing w:val="10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Goudy Old Style" w:hAnsi="Goudy Old Style"/>
                                  <w:b/>
                                  <w:bCs/>
                                  <w:smallCaps/>
                                  <w:spacing w:val="10"/>
                                  <w:sz w:val="26"/>
                                  <w:szCs w:val="26"/>
                                </w:rPr>
                                <w:t xml:space="preserve">A parish of the roman catholic diocese of </w:t>
                              </w:r>
                              <w:proofErr w:type="spellStart"/>
                              <w:r>
                                <w:rPr>
                                  <w:rFonts w:ascii="Goudy Old Style" w:hAnsi="Goudy Old Style"/>
                                  <w:b/>
                                  <w:bCs/>
                                  <w:smallCaps/>
                                  <w:spacing w:val="10"/>
                                  <w:sz w:val="26"/>
                                  <w:szCs w:val="26"/>
                                </w:rPr>
                                <w:t>camden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54610" tIns="36195" rIns="0" bIns="36195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DAF579" id="Group 30" o:spid="_x0000_s1041" style="position:absolute;margin-left:0;margin-top:-15.35pt;width:468pt;height:128.6pt;z-index:251668480" coordorigin="1440,413" coordsize="9360,2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42" type="#_x0000_t202" style="position:absolute;left:3100;top:930;width:599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" filled="f" stroked="f" strokecolor="black [0]" strokeweight="0" insetpen="t">
                <o:lock v:ext="edit" shapetype="t"/>
                <v:textbox inset="4.3pt,2.85pt,0,2.85pt">
                  <w:txbxContent>
                    <w:p w14:paraId="0187AE24" w14:textId="77777777" w:rsidR="009623BC" w:rsidRDefault="009623BC" w:rsidP="009623BC">
                      <w:pPr>
                        <w:widowControl w:val="0"/>
                        <w:rPr>
                          <w:rFonts w:ascii="Goudy Old Style" w:hAnsi="Goudy Old Style"/>
                          <w:b/>
                          <w:bCs/>
                          <w:smallCaps/>
                          <w:spacing w:val="10"/>
                          <w:sz w:val="16"/>
                          <w:szCs w:val="16"/>
                        </w:rPr>
                      </w:pPr>
                      <w:r>
                        <w:rPr>
                          <w:rFonts w:ascii="Goudy Old Style" w:hAnsi="Goudy Old Style"/>
                          <w:b/>
                          <w:bCs/>
                          <w:smallCaps/>
                          <w:spacing w:val="10"/>
                          <w:sz w:val="16"/>
                          <w:szCs w:val="16"/>
                        </w:rPr>
                        <w:t> </w:t>
                      </w:r>
                    </w:p>
                    <w:p w14:paraId="4D3049E8" w14:textId="77777777" w:rsidR="009623BC" w:rsidRDefault="009623BC" w:rsidP="009623BC">
                      <w:pPr>
                        <w:widowControl w:val="0"/>
                        <w:rPr>
                          <w:rFonts w:ascii="Goudy Old Style" w:hAnsi="Goudy Old Style"/>
                          <w:b/>
                          <w:bCs/>
                          <w:smallCaps/>
                          <w:spacing w:val="10"/>
                          <w:sz w:val="40"/>
                          <w:szCs w:val="40"/>
                        </w:rPr>
                      </w:pPr>
                      <w:r>
                        <w:rPr>
                          <w:rFonts w:ascii="Goudy Old Style" w:hAnsi="Goudy Old Style"/>
                          <w:b/>
                          <w:bCs/>
                          <w:smallCaps/>
                          <w:spacing w:val="10"/>
                          <w:sz w:val="40"/>
                          <w:szCs w:val="40"/>
                        </w:rPr>
                        <w:t>St. mary of mt. carmel</w:t>
                      </w:r>
                    </w:p>
                  </w:txbxContent>
                </v:textbox>
              </v:shape>
              <v:group id="Group 32" o:spid="_x0000_s1043" style="position:absolute;left:1440;top:413;width:9360;height:2572" coordorigin="1440,413" coordsize="9360,2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group id="Group 33" o:spid="_x0000_s1044" style="position:absolute;left:1440;top:413;width:9360;height:2212" coordorigin="1440,413" coordsize="9360,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line id="Line 34" o:spid="_x0000_s1045" style="position:absolute;visibility:visible;mso-wrap-style:square" from="3060,825" to="3060,2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" strokecolor="#630" strokeweight="1pt">
                    <v:shadow color="#ccc"/>
                  </v:lin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5" o:spid="_x0000_s1046" type="#_x0000_t75" style="position:absolute;left:1799;top:413;width:1230;height:1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" strokecolor="black [0]" insetpen="t">
                    <v:imagedata r:id="rId2" o:title=""/>
                  </v:shape>
                  <v:line id="Line 36" o:spid="_x0000_s1047" style="position:absolute;flip:y;visibility:visible;mso-wrap-style:square" from="1440,1995" to="10800,2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" strokecolor="#630" strokeweight="3pt">
                    <v:stroke linestyle="thinThin"/>
                    <v:shadow color="#ccc"/>
                  </v:line>
                </v:group>
                <v:shape id="Text Box 37" o:spid="_x0000_s1048" type="#_x0000_t202" style="position:absolute;left:3420;top:2085;width:738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" filled="f" stroked="f" strokecolor="black [0]" strokeweight="0" insetpen="t">
                  <o:lock v:ext="edit" shapetype="t"/>
                  <v:textbox inset="4.3pt,2.85pt,0,2.85pt">
                    <w:txbxContent>
                      <w:p w14:paraId="47A5769C" w14:textId="77777777" w:rsidR="009623BC" w:rsidRDefault="009623BC" w:rsidP="009623BC">
                        <w:pPr>
                          <w:widowControl w:val="0"/>
                          <w:jc w:val="right"/>
                          <w:rPr>
                            <w:rFonts w:ascii="Goudy Old Style" w:hAnsi="Goudy Old Style"/>
                            <w:b/>
                            <w:bCs/>
                            <w:smallCaps/>
                            <w:spacing w:val="10"/>
                            <w:sz w:val="26"/>
                            <w:szCs w:val="26"/>
                          </w:rPr>
                        </w:pPr>
                        <w:r>
                          <w:rPr>
                            <w:rFonts w:ascii="Goudy Old Style" w:hAnsi="Goudy Old Style"/>
                            <w:b/>
                            <w:bCs/>
                            <w:smallCaps/>
                            <w:spacing w:val="10"/>
                            <w:sz w:val="26"/>
                            <w:szCs w:val="26"/>
                          </w:rPr>
                          <w:t>A parish of the roman catholic diocese of camden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75183"/>
    <w:multiLevelType w:val="hybridMultilevel"/>
    <w:tmpl w:val="AC9C8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A7D47"/>
    <w:multiLevelType w:val="hybridMultilevel"/>
    <w:tmpl w:val="B8F40F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3F74D05"/>
    <w:multiLevelType w:val="hybridMultilevel"/>
    <w:tmpl w:val="17FA1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37F79"/>
    <w:multiLevelType w:val="hybridMultilevel"/>
    <w:tmpl w:val="18A48D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173976"/>
    <w:multiLevelType w:val="hybridMultilevel"/>
    <w:tmpl w:val="2FE6F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A1388"/>
    <w:multiLevelType w:val="hybridMultilevel"/>
    <w:tmpl w:val="F2AAEE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63080A"/>
    <w:multiLevelType w:val="hybridMultilevel"/>
    <w:tmpl w:val="3D507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490008">
    <w:abstractNumId w:val="2"/>
  </w:num>
  <w:num w:numId="2" w16cid:durableId="905263057">
    <w:abstractNumId w:val="0"/>
  </w:num>
  <w:num w:numId="3" w16cid:durableId="291714303">
    <w:abstractNumId w:val="6"/>
  </w:num>
  <w:num w:numId="4" w16cid:durableId="2079664553">
    <w:abstractNumId w:val="5"/>
  </w:num>
  <w:num w:numId="5" w16cid:durableId="430901175">
    <w:abstractNumId w:val="1"/>
  </w:num>
  <w:num w:numId="6" w16cid:durableId="1596134862">
    <w:abstractNumId w:val="3"/>
  </w:num>
  <w:num w:numId="7" w16cid:durableId="948972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C4"/>
    <w:rsid w:val="00014B76"/>
    <w:rsid w:val="000602D9"/>
    <w:rsid w:val="00073E9E"/>
    <w:rsid w:val="00077260"/>
    <w:rsid w:val="00085D04"/>
    <w:rsid w:val="000A1609"/>
    <w:rsid w:val="000B5904"/>
    <w:rsid w:val="000B5D51"/>
    <w:rsid w:val="000C0E6F"/>
    <w:rsid w:val="000C7794"/>
    <w:rsid w:val="000E4BCD"/>
    <w:rsid w:val="00133F41"/>
    <w:rsid w:val="00151A3F"/>
    <w:rsid w:val="00167B32"/>
    <w:rsid w:val="001B6C2F"/>
    <w:rsid w:val="001B6C87"/>
    <w:rsid w:val="001D43E0"/>
    <w:rsid w:val="001E3514"/>
    <w:rsid w:val="001E4F05"/>
    <w:rsid w:val="0020599D"/>
    <w:rsid w:val="0021092C"/>
    <w:rsid w:val="00231B45"/>
    <w:rsid w:val="0026148B"/>
    <w:rsid w:val="0027477D"/>
    <w:rsid w:val="00275078"/>
    <w:rsid w:val="002A7A1E"/>
    <w:rsid w:val="002C7256"/>
    <w:rsid w:val="002E3ECC"/>
    <w:rsid w:val="002E3FDD"/>
    <w:rsid w:val="00314F78"/>
    <w:rsid w:val="00321CDA"/>
    <w:rsid w:val="00325210"/>
    <w:rsid w:val="00384907"/>
    <w:rsid w:val="0038671A"/>
    <w:rsid w:val="003A698E"/>
    <w:rsid w:val="003C19C5"/>
    <w:rsid w:val="0043209F"/>
    <w:rsid w:val="004358E7"/>
    <w:rsid w:val="00436E59"/>
    <w:rsid w:val="004471DE"/>
    <w:rsid w:val="00473279"/>
    <w:rsid w:val="00477F7D"/>
    <w:rsid w:val="0048298C"/>
    <w:rsid w:val="004D1C8E"/>
    <w:rsid w:val="005247AA"/>
    <w:rsid w:val="0053086A"/>
    <w:rsid w:val="005A2D5D"/>
    <w:rsid w:val="005C4501"/>
    <w:rsid w:val="005E32FF"/>
    <w:rsid w:val="006636C8"/>
    <w:rsid w:val="006B4884"/>
    <w:rsid w:val="006D403D"/>
    <w:rsid w:val="00703695"/>
    <w:rsid w:val="007059A7"/>
    <w:rsid w:val="007116B7"/>
    <w:rsid w:val="007170E8"/>
    <w:rsid w:val="00730B3D"/>
    <w:rsid w:val="00762BF2"/>
    <w:rsid w:val="00763595"/>
    <w:rsid w:val="007734AC"/>
    <w:rsid w:val="007859E8"/>
    <w:rsid w:val="007A3CB8"/>
    <w:rsid w:val="007C44DD"/>
    <w:rsid w:val="007D4FAF"/>
    <w:rsid w:val="008020FF"/>
    <w:rsid w:val="00825EB1"/>
    <w:rsid w:val="00840580"/>
    <w:rsid w:val="008730F2"/>
    <w:rsid w:val="0088227C"/>
    <w:rsid w:val="008A0C8B"/>
    <w:rsid w:val="008A3995"/>
    <w:rsid w:val="008A46A1"/>
    <w:rsid w:val="00951F2A"/>
    <w:rsid w:val="009623BC"/>
    <w:rsid w:val="009A784C"/>
    <w:rsid w:val="00A02EEF"/>
    <w:rsid w:val="00A2666B"/>
    <w:rsid w:val="00A304FD"/>
    <w:rsid w:val="00A42C0F"/>
    <w:rsid w:val="00A54EF5"/>
    <w:rsid w:val="00A55040"/>
    <w:rsid w:val="00A64FC7"/>
    <w:rsid w:val="00A7248C"/>
    <w:rsid w:val="00A92EA7"/>
    <w:rsid w:val="00A95EDC"/>
    <w:rsid w:val="00AA05A2"/>
    <w:rsid w:val="00AD154A"/>
    <w:rsid w:val="00B12CAA"/>
    <w:rsid w:val="00B139C4"/>
    <w:rsid w:val="00B1717F"/>
    <w:rsid w:val="00B27BBA"/>
    <w:rsid w:val="00B550F9"/>
    <w:rsid w:val="00B73E03"/>
    <w:rsid w:val="00C04C66"/>
    <w:rsid w:val="00CA5DF2"/>
    <w:rsid w:val="00CC75D6"/>
    <w:rsid w:val="00CE46BC"/>
    <w:rsid w:val="00D63A80"/>
    <w:rsid w:val="00D73A6D"/>
    <w:rsid w:val="00DD7552"/>
    <w:rsid w:val="00DE45C4"/>
    <w:rsid w:val="00E11249"/>
    <w:rsid w:val="00E43CED"/>
    <w:rsid w:val="00E66E72"/>
    <w:rsid w:val="00EC606E"/>
    <w:rsid w:val="00F155F5"/>
    <w:rsid w:val="00F445A3"/>
    <w:rsid w:val="00F65048"/>
    <w:rsid w:val="00F87F23"/>
    <w:rsid w:val="00FB1179"/>
    <w:rsid w:val="00FE1361"/>
    <w:rsid w:val="00FE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1E526"/>
  <w15:docId w15:val="{DEA68817-0BC1-4EBD-B33F-97BE4B2C2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D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0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248C"/>
    <w:rPr>
      <w:b/>
      <w:bCs/>
    </w:rPr>
  </w:style>
  <w:style w:type="paragraph" w:styleId="ListParagraph">
    <w:name w:val="List Paragraph"/>
    <w:basedOn w:val="Normal"/>
    <w:uiPriority w:val="34"/>
    <w:qFormat/>
    <w:rsid w:val="00EC60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87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7F23"/>
  </w:style>
  <w:style w:type="paragraph" w:styleId="Footer">
    <w:name w:val="footer"/>
    <w:basedOn w:val="Normal"/>
    <w:link w:val="FooterChar"/>
    <w:uiPriority w:val="99"/>
    <w:semiHidden/>
    <w:unhideWhenUsed/>
    <w:rsid w:val="00F87F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87F23"/>
  </w:style>
  <w:style w:type="paragraph" w:styleId="NoSpacing">
    <w:name w:val="No Spacing"/>
    <w:uiPriority w:val="1"/>
    <w:qFormat/>
    <w:rsid w:val="007734AC"/>
    <w:pPr>
      <w:spacing w:after="0" w:line="240" w:lineRule="auto"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7734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3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5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3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0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endly.com/father-david-rivera-appointments/staff-member-pastor-meeti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astor@smmcp.ne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8F254-EBD6-478E-B65E-26477ED67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Music and Liturgy director 2025 Final draft</Template>
  <TotalTime>0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Fr. David</dc:creator>
  <cp:lastModifiedBy>David Rivera</cp:lastModifiedBy>
  <cp:revision>2</cp:revision>
  <cp:lastPrinted>2016-09-02T13:40:00Z</cp:lastPrinted>
  <dcterms:created xsi:type="dcterms:W3CDTF">2025-08-17T23:12:00Z</dcterms:created>
  <dcterms:modified xsi:type="dcterms:W3CDTF">2025-08-17T23:12:00Z</dcterms:modified>
</cp:coreProperties>
</file>