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505"/>
      </w:tblGrid>
      <w:tr w:rsidR="00C977C8" w:rsidRPr="00C7391E" w14:paraId="6317E22B" w14:textId="77777777" w:rsidTr="2C2CBAE7">
        <w:trPr>
          <w:trHeight w:val="930"/>
        </w:trPr>
        <w:tc>
          <w:tcPr>
            <w:tcW w:w="5400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  <w:vAlign w:val="bottom"/>
          </w:tcPr>
          <w:p w14:paraId="38B08691" w14:textId="24739E89" w:rsidR="00011398" w:rsidRPr="00011398" w:rsidRDefault="2B1D7875" w:rsidP="00011398">
            <w:pPr>
              <w:pStyle w:val="Title"/>
              <w:jc w:val="left"/>
            </w:pPr>
            <w:r>
              <w:t>Universal Prayer </w:t>
            </w:r>
            <w:r w:rsidR="084658CD">
              <w:t>(Priest)</w:t>
            </w:r>
          </w:p>
          <w:p w14:paraId="352BF9E2" w14:textId="6B08E2F6" w:rsidR="00EB6A1A" w:rsidRPr="00EB6A1A" w:rsidRDefault="00C32115" w:rsidP="00EB6A1A">
            <w:pPr>
              <w:pStyle w:val="Subtitle"/>
            </w:pPr>
            <w:r>
              <w:t xml:space="preserve">Ordinary Time </w:t>
            </w:r>
            <w:r w:rsidR="0019391E">
              <w:t>After Pentecost</w:t>
            </w:r>
          </w:p>
        </w:tc>
        <w:tc>
          <w:tcPr>
            <w:tcW w:w="5505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</w:tcPr>
          <w:p w14:paraId="26548AD2" w14:textId="6314B930" w:rsidR="7345708A" w:rsidRDefault="7345708A" w:rsidP="7345708A">
            <w:pPr>
              <w:pStyle w:val="Title"/>
              <w:jc w:val="left"/>
            </w:pPr>
          </w:p>
        </w:tc>
      </w:tr>
      <w:tr w:rsidR="005060E4" w:rsidRPr="00C7391E" w14:paraId="16699C85" w14:textId="77777777" w:rsidTr="2C2CBAE7">
        <w:trPr>
          <w:trHeight w:val="393"/>
        </w:trPr>
        <w:tc>
          <w:tcPr>
            <w:tcW w:w="10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8A7C9" w14:textId="52820A1D" w:rsidR="005060E4" w:rsidRPr="00167183" w:rsidRDefault="005060E4" w:rsidP="002846A4">
            <w:pPr>
              <w:pStyle w:val="Title"/>
              <w:spacing w:after="80"/>
              <w:rPr>
                <w:sz w:val="36"/>
                <w:szCs w:val="36"/>
              </w:rPr>
            </w:pPr>
            <w:r w:rsidRPr="00167183">
              <w:rPr>
                <w:sz w:val="36"/>
                <w:szCs w:val="36"/>
              </w:rPr>
              <w:t>Priest’s Introduction</w:t>
            </w:r>
          </w:p>
        </w:tc>
      </w:tr>
    </w:tbl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5445"/>
      </w:tblGrid>
      <w:tr w:rsidR="00B46533" w14:paraId="7EE80F52" w14:textId="77777777" w:rsidTr="00B272A8">
        <w:tc>
          <w:tcPr>
            <w:tcW w:w="5445" w:type="dxa"/>
          </w:tcPr>
          <w:p w14:paraId="7DAD00D2" w14:textId="44E19954" w:rsidR="00B46533" w:rsidRPr="00427462" w:rsidRDefault="00B46533" w:rsidP="00427462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427462">
              <w:rPr>
                <w:sz w:val="32"/>
                <w:szCs w:val="32"/>
                <w:u w:val="single"/>
              </w:rPr>
              <w:t>General Formula I</w:t>
            </w:r>
          </w:p>
          <w:p w14:paraId="7105709F" w14:textId="77777777" w:rsidR="00B46533" w:rsidRPr="00B46602" w:rsidRDefault="00B46533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To God the Father almighty,</w:t>
            </w:r>
          </w:p>
          <w:p w14:paraId="78BE792C" w14:textId="77777777" w:rsidR="00B46533" w:rsidRPr="00B46602" w:rsidRDefault="00B46533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dear brethren (brothers and sisters),</w:t>
            </w:r>
          </w:p>
          <w:p w14:paraId="3E3B7F1A" w14:textId="77777777" w:rsidR="00B46533" w:rsidRPr="00B46602" w:rsidRDefault="00B46533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may every prayer of our heart be directed,</w:t>
            </w:r>
          </w:p>
          <w:p w14:paraId="52F74513" w14:textId="77777777" w:rsidR="00BE4701" w:rsidRPr="00B46602" w:rsidRDefault="00B46533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 xml:space="preserve">for his will it is that all humanity should </w:t>
            </w:r>
          </w:p>
          <w:p w14:paraId="0B87D480" w14:textId="69DAB109" w:rsidR="00B46533" w:rsidRPr="00B46602" w:rsidRDefault="00427462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46533" w:rsidRPr="00B46602">
              <w:rPr>
                <w:sz w:val="28"/>
                <w:szCs w:val="28"/>
              </w:rPr>
              <w:t>be saved</w:t>
            </w:r>
          </w:p>
          <w:p w14:paraId="3C443578" w14:textId="77777777" w:rsidR="00B46533" w:rsidRPr="00B46602" w:rsidRDefault="00B46533" w:rsidP="00427462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and come to t</w:t>
            </w:r>
            <w:r w:rsidR="00335E30" w:rsidRPr="00B46602">
              <w:rPr>
                <w:sz w:val="28"/>
                <w:szCs w:val="28"/>
              </w:rPr>
              <w:t>h</w:t>
            </w:r>
            <w:r w:rsidRPr="00B46602">
              <w:rPr>
                <w:sz w:val="28"/>
                <w:szCs w:val="28"/>
              </w:rPr>
              <w:t>e knowledge of the truth.</w:t>
            </w:r>
          </w:p>
          <w:p w14:paraId="06C47AA9" w14:textId="7F73C111" w:rsidR="008F1EA6" w:rsidRPr="00B46602" w:rsidRDefault="008F1EA6" w:rsidP="00427462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45" w:type="dxa"/>
          </w:tcPr>
          <w:p w14:paraId="38EB1D02" w14:textId="034ACE87" w:rsidR="00A67E2D" w:rsidRPr="00427462" w:rsidRDefault="00A67E2D" w:rsidP="00427462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427462">
              <w:rPr>
                <w:sz w:val="32"/>
                <w:szCs w:val="32"/>
                <w:u w:val="single"/>
              </w:rPr>
              <w:t>General Formula II</w:t>
            </w:r>
          </w:p>
          <w:p w14:paraId="2EC4A826" w14:textId="77777777" w:rsidR="00A67E2D" w:rsidRPr="00B46602" w:rsidRDefault="00A67E2D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Brethren (brothers and sisters),</w:t>
            </w:r>
          </w:p>
          <w:p w14:paraId="49738C27" w14:textId="77777777" w:rsidR="00A67E2D" w:rsidRPr="00B46602" w:rsidRDefault="00A67E2D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as we now make our prayer</w:t>
            </w:r>
          </w:p>
          <w:p w14:paraId="70D47F8B" w14:textId="77777777" w:rsidR="00A67E2D" w:rsidRPr="00B46602" w:rsidRDefault="00A67E2D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for our community and for the world,</w:t>
            </w:r>
          </w:p>
          <w:p w14:paraId="232DED5C" w14:textId="77777777" w:rsidR="00A67E2D" w:rsidRPr="00B46602" w:rsidRDefault="00A67E2D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let us all pray to Christ the Lord,</w:t>
            </w:r>
          </w:p>
          <w:p w14:paraId="33F7B19F" w14:textId="77777777" w:rsidR="00A67E2D" w:rsidRPr="00B46602" w:rsidRDefault="00A67E2D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not only for ourselves and our own needs,</w:t>
            </w:r>
          </w:p>
          <w:p w14:paraId="0AE94D60" w14:textId="77777777" w:rsidR="00B46533" w:rsidRPr="00B46602" w:rsidRDefault="00A67E2D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but for the entire people.</w:t>
            </w:r>
          </w:p>
          <w:p w14:paraId="3AA24970" w14:textId="4065FA60" w:rsidR="008F1EA6" w:rsidRPr="00B46602" w:rsidRDefault="008F1EA6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</w:p>
        </w:tc>
      </w:tr>
      <w:tr w:rsidR="00B272A8" w14:paraId="6E96279D" w14:textId="77777777" w:rsidTr="00B272A8">
        <w:trPr>
          <w:trHeight w:val="346"/>
        </w:trPr>
        <w:tc>
          <w:tcPr>
            <w:tcW w:w="5445" w:type="dxa"/>
          </w:tcPr>
          <w:p w14:paraId="539A2C88" w14:textId="5764850C" w:rsidR="004256B5" w:rsidRPr="00427462" w:rsidRDefault="004256B5" w:rsidP="00427462">
            <w:pPr>
              <w:spacing w:line="276" w:lineRule="auto"/>
              <w:rPr>
                <w:sz w:val="32"/>
                <w:szCs w:val="32"/>
                <w:u w:val="single"/>
              </w:rPr>
            </w:pPr>
            <w:r w:rsidRPr="00427462">
              <w:rPr>
                <w:sz w:val="32"/>
                <w:szCs w:val="32"/>
                <w:u w:val="single"/>
              </w:rPr>
              <w:t>Ordinary Time I</w:t>
            </w:r>
          </w:p>
          <w:p w14:paraId="5CAB481A" w14:textId="77777777" w:rsidR="004256B5" w:rsidRPr="00B46602" w:rsidRDefault="004256B5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Dear brethren (brothers and sisters),</w:t>
            </w:r>
          </w:p>
          <w:p w14:paraId="31FA0076" w14:textId="77777777" w:rsidR="004256B5" w:rsidRPr="00B46602" w:rsidRDefault="004256B5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gathered as one to celebrate the good things</w:t>
            </w:r>
          </w:p>
          <w:p w14:paraId="5EF081BC" w14:textId="77777777" w:rsidR="004256B5" w:rsidRPr="00B46602" w:rsidRDefault="004256B5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we have received from our God,</w:t>
            </w:r>
          </w:p>
          <w:p w14:paraId="4BAE0574" w14:textId="77777777" w:rsidR="004256B5" w:rsidRPr="00B46602" w:rsidRDefault="004256B5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let us ask him to prompt in us</w:t>
            </w:r>
          </w:p>
          <w:p w14:paraId="520179B8" w14:textId="6E140C27" w:rsidR="00B272A8" w:rsidRPr="00B46602" w:rsidRDefault="004256B5" w:rsidP="0042746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prayers that are worthy of his hearing.</w:t>
            </w:r>
          </w:p>
        </w:tc>
        <w:tc>
          <w:tcPr>
            <w:tcW w:w="5445" w:type="dxa"/>
          </w:tcPr>
          <w:p w14:paraId="24F2ED5E" w14:textId="13F0F083" w:rsidR="009C4D4C" w:rsidRPr="00427462" w:rsidRDefault="009C4D4C" w:rsidP="00427462">
            <w:pPr>
              <w:spacing w:line="276" w:lineRule="auto"/>
              <w:rPr>
                <w:sz w:val="32"/>
                <w:szCs w:val="32"/>
                <w:u w:val="single"/>
              </w:rPr>
            </w:pPr>
            <w:r w:rsidRPr="00427462">
              <w:rPr>
                <w:sz w:val="32"/>
                <w:szCs w:val="32"/>
                <w:u w:val="single"/>
              </w:rPr>
              <w:t>Ordinary Time II</w:t>
            </w:r>
          </w:p>
          <w:p w14:paraId="1688EC84" w14:textId="77777777" w:rsidR="009C4D4C" w:rsidRPr="00B46602" w:rsidRDefault="009C4D4C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We have all gathered here,</w:t>
            </w:r>
          </w:p>
          <w:p w14:paraId="1DE654BA" w14:textId="77777777" w:rsidR="009C4D4C" w:rsidRPr="00B46602" w:rsidRDefault="009C4D4C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dear brethren (brothers and sisters),</w:t>
            </w:r>
          </w:p>
          <w:p w14:paraId="284D3611" w14:textId="77777777" w:rsidR="009C4D4C" w:rsidRPr="00B46602" w:rsidRDefault="009C4D4C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to celebrate the mysteries of our redemption;</w:t>
            </w:r>
          </w:p>
          <w:p w14:paraId="3520037E" w14:textId="77777777" w:rsidR="009C4D4C" w:rsidRPr="00B46602" w:rsidRDefault="009C4D4C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let us therefore ask almighty God</w:t>
            </w:r>
          </w:p>
          <w:p w14:paraId="2832C008" w14:textId="77777777" w:rsidR="009C4D4C" w:rsidRPr="00B46602" w:rsidRDefault="009C4D4C" w:rsidP="0042746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that the whole world may be watered</w:t>
            </w:r>
          </w:p>
          <w:p w14:paraId="27A0C17D" w14:textId="3DFDC2C8" w:rsidR="00B272A8" w:rsidRPr="00B46602" w:rsidRDefault="009C4D4C" w:rsidP="00427462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B46602">
              <w:rPr>
                <w:sz w:val="28"/>
                <w:szCs w:val="28"/>
              </w:rPr>
              <w:t>from these springs of all blessing and life.</w:t>
            </w:r>
          </w:p>
        </w:tc>
      </w:tr>
      <w:tr w:rsidR="003E5248" w14:paraId="7895E87E" w14:textId="77777777" w:rsidTr="00B272A8">
        <w:trPr>
          <w:trHeight w:val="346"/>
        </w:trPr>
        <w:tc>
          <w:tcPr>
            <w:tcW w:w="5445" w:type="dxa"/>
          </w:tcPr>
          <w:p w14:paraId="3B558EAF" w14:textId="77777777" w:rsidR="003E5248" w:rsidRPr="00427462" w:rsidRDefault="003E5248" w:rsidP="0042746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  <w:tc>
          <w:tcPr>
            <w:tcW w:w="5445" w:type="dxa"/>
          </w:tcPr>
          <w:p w14:paraId="5C4FB314" w14:textId="77777777" w:rsidR="003E5248" w:rsidRPr="00427462" w:rsidRDefault="003E5248" w:rsidP="0042746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</w:tr>
    </w:tbl>
    <w:p w14:paraId="02F62FC7" w14:textId="77777777" w:rsidR="00335E30" w:rsidRDefault="00335E30" w:rsidP="7345708A">
      <w:pPr>
        <w:pStyle w:val="NoSpacing"/>
        <w:spacing w:line="276" w:lineRule="auto"/>
        <w:rPr>
          <w:sz w:val="12"/>
          <w:szCs w:val="12"/>
        </w:rPr>
      </w:pPr>
    </w:p>
    <w:p w14:paraId="0A2470D6" w14:textId="3B07A2DE" w:rsidR="005060E4" w:rsidRDefault="005060E4" w:rsidP="00427462">
      <w:pPr>
        <w:pStyle w:val="Heading1"/>
        <w:spacing w:before="0" w:after="0"/>
        <w:jc w:val="center"/>
      </w:pPr>
      <w:r w:rsidRPr="005060E4">
        <w:t>Priest’s Prayer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5445"/>
      </w:tblGrid>
      <w:tr w:rsidR="00A61A80" w:rsidRPr="00225FFA" w14:paraId="071F4E33" w14:textId="769FEF2C" w:rsidTr="00D63EAB">
        <w:trPr>
          <w:trHeight w:val="300"/>
        </w:trPr>
        <w:tc>
          <w:tcPr>
            <w:tcW w:w="5445" w:type="dxa"/>
          </w:tcPr>
          <w:p w14:paraId="1F58B52D" w14:textId="2BD8DC29" w:rsidR="00A61A80" w:rsidRPr="00225FFA" w:rsidRDefault="00B46602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7345708A">
              <w:rPr>
                <w:sz w:val="32"/>
                <w:szCs w:val="32"/>
                <w:u w:val="single"/>
              </w:rPr>
              <w:t>Collect of Pentecost</w:t>
            </w:r>
          </w:p>
        </w:tc>
        <w:tc>
          <w:tcPr>
            <w:tcW w:w="5445" w:type="dxa"/>
          </w:tcPr>
          <w:p w14:paraId="70A76EEE" w14:textId="266C7D8D" w:rsidR="00A61A80" w:rsidRPr="2C2CBAE7" w:rsidRDefault="00DB0D54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Collect of Appendix V.1</w:t>
            </w:r>
          </w:p>
        </w:tc>
      </w:tr>
      <w:tr w:rsidR="00CE24B5" w:rsidRPr="00225FFA" w14:paraId="5CF8CA8B" w14:textId="00F0C771" w:rsidTr="00D63EAB">
        <w:trPr>
          <w:trHeight w:val="2900"/>
        </w:trPr>
        <w:tc>
          <w:tcPr>
            <w:tcW w:w="5445" w:type="dxa"/>
          </w:tcPr>
          <w:p w14:paraId="4D9FA6A9" w14:textId="77777777" w:rsidR="00D63EAB" w:rsidRDefault="00B46602" w:rsidP="00B4660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7345708A">
              <w:rPr>
                <w:sz w:val="28"/>
                <w:szCs w:val="28"/>
              </w:rPr>
              <w:t xml:space="preserve">O God, who sanctify your whole Church in </w:t>
            </w:r>
          </w:p>
          <w:p w14:paraId="65246951" w14:textId="08FEF2D5" w:rsidR="00B46602" w:rsidRDefault="00D63EAB" w:rsidP="00B4660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46602" w:rsidRPr="7345708A">
              <w:rPr>
                <w:sz w:val="28"/>
                <w:szCs w:val="28"/>
              </w:rPr>
              <w:t>every people and nation,</w:t>
            </w:r>
          </w:p>
          <w:p w14:paraId="40E926D6" w14:textId="77777777" w:rsidR="00B46602" w:rsidRDefault="00B46602" w:rsidP="00B4660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7345708A">
              <w:rPr>
                <w:sz w:val="28"/>
                <w:szCs w:val="28"/>
              </w:rPr>
              <w:t>pour out, we pray, the gifts of the Holy Spirit</w:t>
            </w:r>
          </w:p>
          <w:p w14:paraId="4B83B47C" w14:textId="77777777" w:rsidR="00B46602" w:rsidRDefault="00B46602" w:rsidP="00B4660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7345708A">
              <w:rPr>
                <w:sz w:val="28"/>
                <w:szCs w:val="28"/>
              </w:rPr>
              <w:t>across the face of the earth</w:t>
            </w:r>
          </w:p>
          <w:p w14:paraId="16AFE399" w14:textId="77777777" w:rsidR="00B46602" w:rsidRDefault="00B46602" w:rsidP="00B4660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7345708A">
              <w:rPr>
                <w:sz w:val="28"/>
                <w:szCs w:val="28"/>
              </w:rPr>
              <w:t>and, with the divine grace that was at work</w:t>
            </w:r>
          </w:p>
          <w:p w14:paraId="74BB234B" w14:textId="77777777" w:rsidR="00B46602" w:rsidRDefault="00B46602" w:rsidP="00B4660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7345708A">
              <w:rPr>
                <w:sz w:val="28"/>
                <w:szCs w:val="28"/>
              </w:rPr>
              <w:t>when the Gospel was first proclaimed,</w:t>
            </w:r>
          </w:p>
          <w:p w14:paraId="4A45F5B9" w14:textId="77777777" w:rsidR="00B46602" w:rsidRDefault="00B46602" w:rsidP="00B46602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7345708A">
              <w:rPr>
                <w:sz w:val="28"/>
                <w:szCs w:val="28"/>
              </w:rPr>
              <w:t>fill now once more the hearts of believers.</w:t>
            </w:r>
          </w:p>
          <w:p w14:paraId="5DFA8572" w14:textId="0328CFA3" w:rsidR="00CE24B5" w:rsidRPr="00225FFA" w:rsidRDefault="00B46602" w:rsidP="009A0F9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7345708A">
              <w:rPr>
                <w:sz w:val="28"/>
                <w:szCs w:val="28"/>
              </w:rPr>
              <w:t>Through Christ our Lord. Amen.</w:t>
            </w:r>
          </w:p>
        </w:tc>
        <w:tc>
          <w:tcPr>
            <w:tcW w:w="5445" w:type="dxa"/>
          </w:tcPr>
          <w:p w14:paraId="7F625895" w14:textId="77777777" w:rsidR="00715FDA" w:rsidRPr="00715FDA" w:rsidRDefault="00715FDA" w:rsidP="00715FD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15FDA">
              <w:rPr>
                <w:sz w:val="28"/>
                <w:szCs w:val="28"/>
              </w:rPr>
              <w:t>O God, our refuge and our strength,</w:t>
            </w:r>
          </w:p>
          <w:p w14:paraId="7AED3720" w14:textId="77777777" w:rsidR="00715FDA" w:rsidRPr="00715FDA" w:rsidRDefault="00715FDA" w:rsidP="00715FD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15FDA">
              <w:rPr>
                <w:sz w:val="28"/>
                <w:szCs w:val="28"/>
              </w:rPr>
              <w:t>hear the prayers of your Church,</w:t>
            </w:r>
          </w:p>
          <w:p w14:paraId="7968AF26" w14:textId="77777777" w:rsidR="00715FDA" w:rsidRPr="00715FDA" w:rsidRDefault="00715FDA" w:rsidP="00715FD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15FDA">
              <w:rPr>
                <w:sz w:val="28"/>
                <w:szCs w:val="28"/>
              </w:rPr>
              <w:t>for you yourself are the source of all devotion,</w:t>
            </w:r>
          </w:p>
          <w:p w14:paraId="40142DA1" w14:textId="77777777" w:rsidR="00715FDA" w:rsidRPr="00715FDA" w:rsidRDefault="00715FDA" w:rsidP="00715FD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15FDA">
              <w:rPr>
                <w:sz w:val="28"/>
                <w:szCs w:val="28"/>
              </w:rPr>
              <w:t>and grant, we pray, that what we ask in faith</w:t>
            </w:r>
          </w:p>
          <w:p w14:paraId="612757D2" w14:textId="77777777" w:rsidR="00715FDA" w:rsidRPr="00715FDA" w:rsidRDefault="00715FDA" w:rsidP="00715FD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15FDA">
              <w:rPr>
                <w:sz w:val="28"/>
                <w:szCs w:val="28"/>
              </w:rPr>
              <w:t>we may truly obtain.</w:t>
            </w:r>
          </w:p>
          <w:p w14:paraId="301FEB6E" w14:textId="0F581A7C" w:rsidR="00CE24B5" w:rsidRPr="2C2CBAE7" w:rsidRDefault="00715FDA" w:rsidP="00715FD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15FDA">
              <w:rPr>
                <w:sz w:val="28"/>
                <w:szCs w:val="28"/>
              </w:rPr>
              <w:t>Through Christ our Lord.</w:t>
            </w:r>
            <w:r>
              <w:rPr>
                <w:sz w:val="28"/>
                <w:szCs w:val="28"/>
              </w:rPr>
              <w:t xml:space="preserve"> Amen.</w:t>
            </w:r>
          </w:p>
        </w:tc>
      </w:tr>
    </w:tbl>
    <w:p w14:paraId="568406E6" w14:textId="6DA789D0" w:rsidR="7345708A" w:rsidRPr="00B86049" w:rsidRDefault="7345708A" w:rsidP="00225FFA">
      <w:pPr>
        <w:pStyle w:val="NoSpacing"/>
        <w:spacing w:line="276" w:lineRule="auto"/>
        <w:rPr>
          <w:sz w:val="2"/>
          <w:szCs w:val="2"/>
        </w:rPr>
      </w:pPr>
    </w:p>
    <w:sectPr w:rsidR="7345708A" w:rsidRPr="00B86049" w:rsidSect="000113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9EF9D" w14:textId="77777777" w:rsidR="00857F06" w:rsidRDefault="00857F06" w:rsidP="00AF0602">
      <w:pPr>
        <w:spacing w:after="0" w:line="240" w:lineRule="auto"/>
      </w:pPr>
      <w:r>
        <w:separator/>
      </w:r>
    </w:p>
  </w:endnote>
  <w:endnote w:type="continuationSeparator" w:id="0">
    <w:p w14:paraId="27CE7804" w14:textId="77777777" w:rsidR="00857F06" w:rsidRDefault="00857F06" w:rsidP="00AF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8A9C57F-DD43-4398-ABF2-4CE19DAA6BB0}"/>
    <w:embedBold r:id="rId2" w:fontKey="{A0F998CA-F33B-43BB-AB91-5BC4A222D8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ustina">
    <w:panose1 w:val="00000000000000000000"/>
    <w:charset w:val="00"/>
    <w:family w:val="auto"/>
    <w:pitch w:val="variable"/>
    <w:sig w:usb0="A00000FF" w:usb1="5001205B" w:usb2="00000000" w:usb3="00000000" w:csb0="00000193" w:csb1="00000000"/>
    <w:embedRegular r:id="rId3" w:fontKey="{129894D3-68AA-48E6-97E9-6F46AB452A9A}"/>
    <w:embedBold r:id="rId4" w:fontKey="{A3D20191-C6E0-435A-8F84-203F14EF5FD6}"/>
    <w:embedItalic r:id="rId5" w:fontKey="{49123054-67AB-4597-877B-9A0A6DC7DD3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B1E47DCD-4AA9-4428-8787-20FC17361B2E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D67F" w14:textId="77777777" w:rsidR="00857F06" w:rsidRDefault="00857F06" w:rsidP="00AF0602">
      <w:pPr>
        <w:spacing w:after="0" w:line="240" w:lineRule="auto"/>
      </w:pPr>
      <w:r>
        <w:separator/>
      </w:r>
    </w:p>
  </w:footnote>
  <w:footnote w:type="continuationSeparator" w:id="0">
    <w:p w14:paraId="49DAE00A" w14:textId="77777777" w:rsidR="00857F06" w:rsidRDefault="00857F06" w:rsidP="00AF060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C201"/>
    <w:multiLevelType w:val="hybridMultilevel"/>
    <w:tmpl w:val="4052E686"/>
    <w:lvl w:ilvl="0" w:tplc="5BA2B21C">
      <w:start w:val="1"/>
      <w:numFmt w:val="decimal"/>
      <w:lvlText w:val="%1."/>
      <w:lvlJc w:val="left"/>
      <w:pPr>
        <w:ind w:left="720" w:hanging="360"/>
      </w:pPr>
    </w:lvl>
    <w:lvl w:ilvl="1" w:tplc="6388B6B0">
      <w:start w:val="1"/>
      <w:numFmt w:val="lowerLetter"/>
      <w:lvlText w:val="%2."/>
      <w:lvlJc w:val="left"/>
      <w:pPr>
        <w:ind w:left="1440" w:hanging="360"/>
      </w:pPr>
    </w:lvl>
    <w:lvl w:ilvl="2" w:tplc="EE1432A2">
      <w:start w:val="1"/>
      <w:numFmt w:val="lowerRoman"/>
      <w:lvlText w:val="%3."/>
      <w:lvlJc w:val="right"/>
      <w:pPr>
        <w:ind w:left="2160" w:hanging="180"/>
      </w:pPr>
    </w:lvl>
    <w:lvl w:ilvl="3" w:tplc="F5A41456">
      <w:start w:val="1"/>
      <w:numFmt w:val="decimal"/>
      <w:lvlText w:val="%4."/>
      <w:lvlJc w:val="left"/>
      <w:pPr>
        <w:ind w:left="2880" w:hanging="360"/>
      </w:pPr>
    </w:lvl>
    <w:lvl w:ilvl="4" w:tplc="6F126DF2">
      <w:start w:val="1"/>
      <w:numFmt w:val="lowerLetter"/>
      <w:lvlText w:val="%5."/>
      <w:lvlJc w:val="left"/>
      <w:pPr>
        <w:ind w:left="3600" w:hanging="360"/>
      </w:pPr>
    </w:lvl>
    <w:lvl w:ilvl="5" w:tplc="6EE815BC">
      <w:start w:val="1"/>
      <w:numFmt w:val="lowerRoman"/>
      <w:lvlText w:val="%6."/>
      <w:lvlJc w:val="right"/>
      <w:pPr>
        <w:ind w:left="4320" w:hanging="180"/>
      </w:pPr>
    </w:lvl>
    <w:lvl w:ilvl="6" w:tplc="1F74F7DC">
      <w:start w:val="1"/>
      <w:numFmt w:val="decimal"/>
      <w:lvlText w:val="%7."/>
      <w:lvlJc w:val="left"/>
      <w:pPr>
        <w:ind w:left="5040" w:hanging="360"/>
      </w:pPr>
    </w:lvl>
    <w:lvl w:ilvl="7" w:tplc="55F2A52C">
      <w:start w:val="1"/>
      <w:numFmt w:val="lowerLetter"/>
      <w:lvlText w:val="%8."/>
      <w:lvlJc w:val="left"/>
      <w:pPr>
        <w:ind w:left="5760" w:hanging="360"/>
      </w:pPr>
    </w:lvl>
    <w:lvl w:ilvl="8" w:tplc="280CCB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F1A6D"/>
    <w:multiLevelType w:val="multilevel"/>
    <w:tmpl w:val="D98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F51EF"/>
    <w:multiLevelType w:val="multilevel"/>
    <w:tmpl w:val="E93667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01010"/>
    <w:multiLevelType w:val="multilevel"/>
    <w:tmpl w:val="B366F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84FE7"/>
    <w:multiLevelType w:val="multilevel"/>
    <w:tmpl w:val="52A4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07690"/>
    <w:multiLevelType w:val="hybridMultilevel"/>
    <w:tmpl w:val="2D18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77E19"/>
    <w:multiLevelType w:val="multilevel"/>
    <w:tmpl w:val="A092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98743">
    <w:abstractNumId w:val="0"/>
  </w:num>
  <w:num w:numId="2" w16cid:durableId="1756779547">
    <w:abstractNumId w:val="5"/>
  </w:num>
  <w:num w:numId="3" w16cid:durableId="2030065774">
    <w:abstractNumId w:val="1"/>
  </w:num>
  <w:num w:numId="4" w16cid:durableId="1511986856">
    <w:abstractNumId w:val="4"/>
  </w:num>
  <w:num w:numId="5" w16cid:durableId="1527712781">
    <w:abstractNumId w:val="6"/>
  </w:num>
  <w:num w:numId="6" w16cid:durableId="1181507222">
    <w:abstractNumId w:val="2"/>
  </w:num>
  <w:num w:numId="7" w16cid:durableId="7268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98"/>
    <w:rsid w:val="0000339D"/>
    <w:rsid w:val="00011398"/>
    <w:rsid w:val="000122C1"/>
    <w:rsid w:val="000970CA"/>
    <w:rsid w:val="000A4515"/>
    <w:rsid w:val="000B12AD"/>
    <w:rsid w:val="000D792B"/>
    <w:rsid w:val="00102B8F"/>
    <w:rsid w:val="00120162"/>
    <w:rsid w:val="00167183"/>
    <w:rsid w:val="0019391E"/>
    <w:rsid w:val="001E5D3B"/>
    <w:rsid w:val="00215436"/>
    <w:rsid w:val="00216218"/>
    <w:rsid w:val="002252AE"/>
    <w:rsid w:val="00225FFA"/>
    <w:rsid w:val="002404C2"/>
    <w:rsid w:val="0025048A"/>
    <w:rsid w:val="002710DB"/>
    <w:rsid w:val="002820A6"/>
    <w:rsid w:val="00283162"/>
    <w:rsid w:val="002846A4"/>
    <w:rsid w:val="002847F8"/>
    <w:rsid w:val="002B493B"/>
    <w:rsid w:val="00300DA5"/>
    <w:rsid w:val="003060F0"/>
    <w:rsid w:val="00307835"/>
    <w:rsid w:val="00332A91"/>
    <w:rsid w:val="00335E30"/>
    <w:rsid w:val="003734E1"/>
    <w:rsid w:val="00380884"/>
    <w:rsid w:val="003A1871"/>
    <w:rsid w:val="003C3D0F"/>
    <w:rsid w:val="003E05AC"/>
    <w:rsid w:val="003E5248"/>
    <w:rsid w:val="00401D30"/>
    <w:rsid w:val="00405465"/>
    <w:rsid w:val="0042178F"/>
    <w:rsid w:val="004256B5"/>
    <w:rsid w:val="00427462"/>
    <w:rsid w:val="00441075"/>
    <w:rsid w:val="004905F3"/>
    <w:rsid w:val="004C1C57"/>
    <w:rsid w:val="004D1D2D"/>
    <w:rsid w:val="004E241D"/>
    <w:rsid w:val="005060E4"/>
    <w:rsid w:val="00552575"/>
    <w:rsid w:val="00560308"/>
    <w:rsid w:val="005876BF"/>
    <w:rsid w:val="00591F7D"/>
    <w:rsid w:val="0059200A"/>
    <w:rsid w:val="005A2AA1"/>
    <w:rsid w:val="005A4276"/>
    <w:rsid w:val="005B1BAF"/>
    <w:rsid w:val="005E527C"/>
    <w:rsid w:val="00613955"/>
    <w:rsid w:val="00664E97"/>
    <w:rsid w:val="00692DA1"/>
    <w:rsid w:val="006A35E4"/>
    <w:rsid w:val="00715FDA"/>
    <w:rsid w:val="00745145"/>
    <w:rsid w:val="007514F6"/>
    <w:rsid w:val="007A5BDA"/>
    <w:rsid w:val="00805FE1"/>
    <w:rsid w:val="0081647E"/>
    <w:rsid w:val="00825B16"/>
    <w:rsid w:val="00831528"/>
    <w:rsid w:val="008379F8"/>
    <w:rsid w:val="00857F06"/>
    <w:rsid w:val="008679E5"/>
    <w:rsid w:val="00884CE4"/>
    <w:rsid w:val="008A3ED7"/>
    <w:rsid w:val="008B2A6D"/>
    <w:rsid w:val="008C73A1"/>
    <w:rsid w:val="008F1EA6"/>
    <w:rsid w:val="00961245"/>
    <w:rsid w:val="00975950"/>
    <w:rsid w:val="009852B9"/>
    <w:rsid w:val="009A0F97"/>
    <w:rsid w:val="009C2A8A"/>
    <w:rsid w:val="009C4D4C"/>
    <w:rsid w:val="009D23D7"/>
    <w:rsid w:val="009E02BD"/>
    <w:rsid w:val="00A2092B"/>
    <w:rsid w:val="00A241AF"/>
    <w:rsid w:val="00A57B14"/>
    <w:rsid w:val="00A61A80"/>
    <w:rsid w:val="00A67E2D"/>
    <w:rsid w:val="00A818DB"/>
    <w:rsid w:val="00A92B4D"/>
    <w:rsid w:val="00AC72E2"/>
    <w:rsid w:val="00AD628A"/>
    <w:rsid w:val="00AE4E38"/>
    <w:rsid w:val="00AE6B32"/>
    <w:rsid w:val="00AF0602"/>
    <w:rsid w:val="00B03D35"/>
    <w:rsid w:val="00B272A8"/>
    <w:rsid w:val="00B46533"/>
    <w:rsid w:val="00B46602"/>
    <w:rsid w:val="00B55348"/>
    <w:rsid w:val="00B7026C"/>
    <w:rsid w:val="00B77813"/>
    <w:rsid w:val="00B86049"/>
    <w:rsid w:val="00B95641"/>
    <w:rsid w:val="00BC2E85"/>
    <w:rsid w:val="00BE4701"/>
    <w:rsid w:val="00C32115"/>
    <w:rsid w:val="00C7391E"/>
    <w:rsid w:val="00C73E38"/>
    <w:rsid w:val="00C977C8"/>
    <w:rsid w:val="00CA53AB"/>
    <w:rsid w:val="00CA71A1"/>
    <w:rsid w:val="00CB58B6"/>
    <w:rsid w:val="00CE24B5"/>
    <w:rsid w:val="00CF4E26"/>
    <w:rsid w:val="00D32280"/>
    <w:rsid w:val="00D613FE"/>
    <w:rsid w:val="00D63EAB"/>
    <w:rsid w:val="00DA2041"/>
    <w:rsid w:val="00DA55EC"/>
    <w:rsid w:val="00DA6D1C"/>
    <w:rsid w:val="00DB0D54"/>
    <w:rsid w:val="00DC4929"/>
    <w:rsid w:val="00E71967"/>
    <w:rsid w:val="00EB114D"/>
    <w:rsid w:val="00EB6A1A"/>
    <w:rsid w:val="00EF38DC"/>
    <w:rsid w:val="00F15EBE"/>
    <w:rsid w:val="00F35EED"/>
    <w:rsid w:val="00F47F97"/>
    <w:rsid w:val="00F6779A"/>
    <w:rsid w:val="00F67DA9"/>
    <w:rsid w:val="00F736F8"/>
    <w:rsid w:val="00F8502A"/>
    <w:rsid w:val="00F91928"/>
    <w:rsid w:val="00FA04E6"/>
    <w:rsid w:val="00FC579E"/>
    <w:rsid w:val="00FE4F79"/>
    <w:rsid w:val="00FF2A12"/>
    <w:rsid w:val="00FF7FBB"/>
    <w:rsid w:val="03655E7F"/>
    <w:rsid w:val="03FF4A2F"/>
    <w:rsid w:val="04868C9A"/>
    <w:rsid w:val="04B19D18"/>
    <w:rsid w:val="04CB24A6"/>
    <w:rsid w:val="0530445C"/>
    <w:rsid w:val="053B95B5"/>
    <w:rsid w:val="058559FA"/>
    <w:rsid w:val="0622EAB8"/>
    <w:rsid w:val="06A201EC"/>
    <w:rsid w:val="071C9615"/>
    <w:rsid w:val="073A3F69"/>
    <w:rsid w:val="07426BD4"/>
    <w:rsid w:val="07DAF5B4"/>
    <w:rsid w:val="084658CD"/>
    <w:rsid w:val="0891B888"/>
    <w:rsid w:val="0910F175"/>
    <w:rsid w:val="09202DCD"/>
    <w:rsid w:val="0A83DF5D"/>
    <w:rsid w:val="0AFA8327"/>
    <w:rsid w:val="0AFBB249"/>
    <w:rsid w:val="0BCDB0E4"/>
    <w:rsid w:val="0CC72B1A"/>
    <w:rsid w:val="0D5B646E"/>
    <w:rsid w:val="0EA444B2"/>
    <w:rsid w:val="0EA542C1"/>
    <w:rsid w:val="10327CDD"/>
    <w:rsid w:val="110197BE"/>
    <w:rsid w:val="1168A00E"/>
    <w:rsid w:val="1203AC9A"/>
    <w:rsid w:val="12117370"/>
    <w:rsid w:val="132ED2E4"/>
    <w:rsid w:val="13454ED7"/>
    <w:rsid w:val="1350B760"/>
    <w:rsid w:val="136745F2"/>
    <w:rsid w:val="1408264A"/>
    <w:rsid w:val="1429226A"/>
    <w:rsid w:val="14C031C7"/>
    <w:rsid w:val="15078B08"/>
    <w:rsid w:val="152C1A98"/>
    <w:rsid w:val="15CFA364"/>
    <w:rsid w:val="161E6B01"/>
    <w:rsid w:val="1652A8D8"/>
    <w:rsid w:val="16E24562"/>
    <w:rsid w:val="170C4E63"/>
    <w:rsid w:val="17711D84"/>
    <w:rsid w:val="17BC4AFD"/>
    <w:rsid w:val="17D2875A"/>
    <w:rsid w:val="17EF4A00"/>
    <w:rsid w:val="181D3533"/>
    <w:rsid w:val="1833CF62"/>
    <w:rsid w:val="1842EC45"/>
    <w:rsid w:val="18A5C2F7"/>
    <w:rsid w:val="18C64384"/>
    <w:rsid w:val="18FCCC2C"/>
    <w:rsid w:val="1931B215"/>
    <w:rsid w:val="19510F2B"/>
    <w:rsid w:val="19E967E9"/>
    <w:rsid w:val="1B03E4A1"/>
    <w:rsid w:val="1B1347C9"/>
    <w:rsid w:val="1C3A563E"/>
    <w:rsid w:val="1DD916CF"/>
    <w:rsid w:val="1E3B5A90"/>
    <w:rsid w:val="1EA6FD4D"/>
    <w:rsid w:val="1F073432"/>
    <w:rsid w:val="1FFFDDC9"/>
    <w:rsid w:val="2078B442"/>
    <w:rsid w:val="207B4C5B"/>
    <w:rsid w:val="2195382D"/>
    <w:rsid w:val="221BB4B7"/>
    <w:rsid w:val="22923E8F"/>
    <w:rsid w:val="22E2B3A4"/>
    <w:rsid w:val="230DE24A"/>
    <w:rsid w:val="245D25E3"/>
    <w:rsid w:val="248C3602"/>
    <w:rsid w:val="2523868D"/>
    <w:rsid w:val="261E7F2B"/>
    <w:rsid w:val="263E4ECA"/>
    <w:rsid w:val="26A872AE"/>
    <w:rsid w:val="26C2EBF5"/>
    <w:rsid w:val="27383470"/>
    <w:rsid w:val="27DF63FC"/>
    <w:rsid w:val="27E4C580"/>
    <w:rsid w:val="2883920E"/>
    <w:rsid w:val="2972E1F8"/>
    <w:rsid w:val="2AAAEE9B"/>
    <w:rsid w:val="2B1D7875"/>
    <w:rsid w:val="2C2CBAE7"/>
    <w:rsid w:val="2C7CDA9E"/>
    <w:rsid w:val="2D5CAAE6"/>
    <w:rsid w:val="2E390160"/>
    <w:rsid w:val="2EA48C68"/>
    <w:rsid w:val="2ED155B5"/>
    <w:rsid w:val="2F19F5CB"/>
    <w:rsid w:val="2FBFEF71"/>
    <w:rsid w:val="2FC5419D"/>
    <w:rsid w:val="31B40DB2"/>
    <w:rsid w:val="322BF860"/>
    <w:rsid w:val="33D5AE50"/>
    <w:rsid w:val="33D8BC11"/>
    <w:rsid w:val="340A95C2"/>
    <w:rsid w:val="34171A4C"/>
    <w:rsid w:val="344AF280"/>
    <w:rsid w:val="349074E8"/>
    <w:rsid w:val="35B44B7F"/>
    <w:rsid w:val="35E446FF"/>
    <w:rsid w:val="35F027D9"/>
    <w:rsid w:val="36451BFF"/>
    <w:rsid w:val="37FDCBE4"/>
    <w:rsid w:val="38C6483D"/>
    <w:rsid w:val="394A79E3"/>
    <w:rsid w:val="39BDF461"/>
    <w:rsid w:val="3A4D7DD7"/>
    <w:rsid w:val="3A64490C"/>
    <w:rsid w:val="3B42BF7B"/>
    <w:rsid w:val="3BA731A4"/>
    <w:rsid w:val="3C158CE9"/>
    <w:rsid w:val="3C5961FA"/>
    <w:rsid w:val="3C9DDCD5"/>
    <w:rsid w:val="3D3B4C35"/>
    <w:rsid w:val="3E93EF65"/>
    <w:rsid w:val="3E981192"/>
    <w:rsid w:val="3EC9CD4A"/>
    <w:rsid w:val="3FA66791"/>
    <w:rsid w:val="41D1B85F"/>
    <w:rsid w:val="4221203B"/>
    <w:rsid w:val="43159112"/>
    <w:rsid w:val="4379EFC2"/>
    <w:rsid w:val="4449FE6A"/>
    <w:rsid w:val="44864469"/>
    <w:rsid w:val="44F2DF31"/>
    <w:rsid w:val="472C0988"/>
    <w:rsid w:val="474AD023"/>
    <w:rsid w:val="48011D4C"/>
    <w:rsid w:val="482B5A87"/>
    <w:rsid w:val="489EAD64"/>
    <w:rsid w:val="49BF6AE4"/>
    <w:rsid w:val="49DF96DE"/>
    <w:rsid w:val="4AAA019C"/>
    <w:rsid w:val="4AB707C3"/>
    <w:rsid w:val="4B2FE58F"/>
    <w:rsid w:val="4B307EB2"/>
    <w:rsid w:val="4C27B631"/>
    <w:rsid w:val="4C701AAE"/>
    <w:rsid w:val="4CD4ED10"/>
    <w:rsid w:val="4D11F3C1"/>
    <w:rsid w:val="4D1D7714"/>
    <w:rsid w:val="4DFCA5E4"/>
    <w:rsid w:val="4E311704"/>
    <w:rsid w:val="4FA3D46D"/>
    <w:rsid w:val="4FBC9299"/>
    <w:rsid w:val="51B3715E"/>
    <w:rsid w:val="51C3271D"/>
    <w:rsid w:val="51E79350"/>
    <w:rsid w:val="5289F7ED"/>
    <w:rsid w:val="53BC0DC3"/>
    <w:rsid w:val="543B6917"/>
    <w:rsid w:val="54584050"/>
    <w:rsid w:val="54B3443A"/>
    <w:rsid w:val="5501304E"/>
    <w:rsid w:val="552F93DD"/>
    <w:rsid w:val="55715829"/>
    <w:rsid w:val="55B1C7B8"/>
    <w:rsid w:val="55DFCC73"/>
    <w:rsid w:val="560859B6"/>
    <w:rsid w:val="56785841"/>
    <w:rsid w:val="56EC3DF9"/>
    <w:rsid w:val="56F49B90"/>
    <w:rsid w:val="57AB33BF"/>
    <w:rsid w:val="57B6719A"/>
    <w:rsid w:val="57D47DE5"/>
    <w:rsid w:val="58090668"/>
    <w:rsid w:val="5824DD09"/>
    <w:rsid w:val="58D55CCB"/>
    <w:rsid w:val="5AEC417E"/>
    <w:rsid w:val="5B191B0B"/>
    <w:rsid w:val="5C0F6843"/>
    <w:rsid w:val="5C51C712"/>
    <w:rsid w:val="5D03FA87"/>
    <w:rsid w:val="5DA8A954"/>
    <w:rsid w:val="5F39C470"/>
    <w:rsid w:val="607A515C"/>
    <w:rsid w:val="60EB6AB6"/>
    <w:rsid w:val="614E1130"/>
    <w:rsid w:val="61D6E6A5"/>
    <w:rsid w:val="61F21EC7"/>
    <w:rsid w:val="62C115E1"/>
    <w:rsid w:val="638A94F8"/>
    <w:rsid w:val="6393C076"/>
    <w:rsid w:val="63E30A87"/>
    <w:rsid w:val="6409B1DC"/>
    <w:rsid w:val="642278BA"/>
    <w:rsid w:val="64417D68"/>
    <w:rsid w:val="659B6DA3"/>
    <w:rsid w:val="65E16305"/>
    <w:rsid w:val="669EF8EF"/>
    <w:rsid w:val="66DA1D3C"/>
    <w:rsid w:val="6851A151"/>
    <w:rsid w:val="686F0E04"/>
    <w:rsid w:val="68ACB08C"/>
    <w:rsid w:val="69185F89"/>
    <w:rsid w:val="69ADD5D1"/>
    <w:rsid w:val="6A2CB2A6"/>
    <w:rsid w:val="6CA8E082"/>
    <w:rsid w:val="6D004895"/>
    <w:rsid w:val="6D20E95B"/>
    <w:rsid w:val="6D5A750A"/>
    <w:rsid w:val="6E34B15D"/>
    <w:rsid w:val="6E71244C"/>
    <w:rsid w:val="6EA66AFE"/>
    <w:rsid w:val="6F86FDDE"/>
    <w:rsid w:val="6FF7909C"/>
    <w:rsid w:val="713925F1"/>
    <w:rsid w:val="713F34E6"/>
    <w:rsid w:val="715AE336"/>
    <w:rsid w:val="71FDD395"/>
    <w:rsid w:val="7212E250"/>
    <w:rsid w:val="721A459F"/>
    <w:rsid w:val="726204EB"/>
    <w:rsid w:val="7345708A"/>
    <w:rsid w:val="74167CD5"/>
    <w:rsid w:val="74308F97"/>
    <w:rsid w:val="7469BD3D"/>
    <w:rsid w:val="749BFA8E"/>
    <w:rsid w:val="74AC8141"/>
    <w:rsid w:val="74E5CBEA"/>
    <w:rsid w:val="74E66B7E"/>
    <w:rsid w:val="750829BF"/>
    <w:rsid w:val="75159455"/>
    <w:rsid w:val="7559AC45"/>
    <w:rsid w:val="75938CCA"/>
    <w:rsid w:val="75C7D5F2"/>
    <w:rsid w:val="76719A5D"/>
    <w:rsid w:val="76E1B546"/>
    <w:rsid w:val="7716CB63"/>
    <w:rsid w:val="77808DE9"/>
    <w:rsid w:val="78137C3B"/>
    <w:rsid w:val="7860650C"/>
    <w:rsid w:val="78E679C5"/>
    <w:rsid w:val="790A1057"/>
    <w:rsid w:val="79CD263B"/>
    <w:rsid w:val="7AC0B9C7"/>
    <w:rsid w:val="7B72F158"/>
    <w:rsid w:val="7B7CAD67"/>
    <w:rsid w:val="7B8F0CEE"/>
    <w:rsid w:val="7C4177A8"/>
    <w:rsid w:val="7CDF44F7"/>
    <w:rsid w:val="7D2BC632"/>
    <w:rsid w:val="7D7AC7F7"/>
    <w:rsid w:val="7DAB160D"/>
    <w:rsid w:val="7E11C19B"/>
    <w:rsid w:val="7E3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BB431"/>
  <w15:chartTrackingRefBased/>
  <w15:docId w15:val="{8E509F96-F733-4909-9F7E-43938E8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98"/>
    <w:pPr>
      <w:jc w:val="both"/>
    </w:pPr>
    <w:rPr>
      <w:rFonts w:ascii="Faustina" w:hAnsi="Fausti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4E6"/>
    <w:pPr>
      <w:keepNext/>
      <w:pBdr>
        <w:bottom w:val="single" w:sz="4" w:space="1" w:color="auto"/>
      </w:pBdr>
      <w:spacing w:before="360"/>
      <w:jc w:val="left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28"/>
    <w:pPr>
      <w:spacing w:before="240"/>
      <w:jc w:val="left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928"/>
    <w:p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E6"/>
    <w:rPr>
      <w:rFonts w:ascii="Faustina" w:hAnsi="Faustina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91928"/>
    <w:rPr>
      <w:rFonts w:ascii="Faustina" w:hAnsi="Faustin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1928"/>
    <w:rPr>
      <w:rFonts w:ascii="Faustina" w:hAnsi="Faustina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Subtitle"/>
    <w:link w:val="TitleChar"/>
    <w:uiPriority w:val="10"/>
    <w:qFormat/>
    <w:rsid w:val="00F8502A"/>
    <w:pPr>
      <w:spacing w:after="0" w:line="240" w:lineRule="auto"/>
      <w:jc w:val="center"/>
    </w:pPr>
    <w:rPr>
      <w:b/>
      <w:bCs/>
      <w:spacing w:val="-2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502A"/>
    <w:rPr>
      <w:rFonts w:ascii="Faustina" w:hAnsi="Faustina" w:cs="Times New Roman"/>
      <w:b/>
      <w:bCs/>
      <w:spacing w:val="-20"/>
      <w:sz w:val="48"/>
      <w:szCs w:val="48"/>
    </w:rPr>
  </w:style>
  <w:style w:type="paragraph" w:styleId="Subtitle">
    <w:name w:val="Subtitle"/>
    <w:next w:val="Normal"/>
    <w:link w:val="SubtitleChar"/>
    <w:uiPriority w:val="11"/>
    <w:qFormat/>
    <w:rsid w:val="008379F8"/>
    <w:pPr>
      <w:spacing w:after="0" w:line="240" w:lineRule="auto"/>
      <w:ind w:left="29"/>
    </w:pPr>
    <w:rPr>
      <w:rFonts w:ascii="Faustina" w:hAnsi="Faustin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9F8"/>
    <w:rPr>
      <w:rFonts w:ascii="Faustina" w:hAnsi="Faustina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D1D2D"/>
    <w:pPr>
      <w:ind w:left="720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D2D"/>
    <w:rPr>
      <w:rFonts w:ascii="Faustina" w:hAnsi="Faustina" w:cs="Times New Roman"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3A1871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1C"/>
    <w:pPr>
      <w:pBdr>
        <w:top w:val="single" w:sz="24" w:space="4" w:color="FFFFFF" w:themeColor="background1"/>
        <w:left w:val="single" w:sz="24" w:space="16" w:color="404040" w:themeColor="text1" w:themeTint="BF"/>
        <w:bottom w:val="single" w:sz="24" w:space="4" w:color="FFFFFF" w:themeColor="background1"/>
      </w:pBdr>
      <w:spacing w:before="120"/>
      <w:ind w:left="720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DA6D1C"/>
    <w:rPr>
      <w:rFonts w:ascii="Faustina" w:hAnsi="Faustina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C977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4929"/>
    <w:pPr>
      <w:spacing w:after="0" w:line="240" w:lineRule="auto"/>
    </w:pPr>
    <w:rPr>
      <w:rFonts w:ascii="Faustina" w:hAnsi="Faustina" w:cs="Times New Roman"/>
      <w:sz w:val="24"/>
      <w:szCs w:val="24"/>
    </w:rPr>
  </w:style>
  <w:style w:type="paragraph" w:customStyle="1" w:styleId="Metadata">
    <w:name w:val="Metadata"/>
    <w:basedOn w:val="Normal"/>
    <w:rsid w:val="004D1D2D"/>
    <w:pPr>
      <w:spacing w:after="0" w:line="240" w:lineRule="auto"/>
      <w:jc w:val="right"/>
    </w:pPr>
  </w:style>
  <w:style w:type="character" w:styleId="SubtleEmphasis">
    <w:name w:val="Subtle Emphasis"/>
    <w:basedOn w:val="DefaultParagraphFont"/>
    <w:uiPriority w:val="19"/>
    <w:rsid w:val="003A1871"/>
    <w:rPr>
      <w:i/>
      <w:iCs/>
      <w:color w:val="auto"/>
    </w:rPr>
  </w:style>
  <w:style w:type="character" w:styleId="Emphasis">
    <w:name w:val="Emphasis"/>
    <w:basedOn w:val="DefaultParagraphFont"/>
    <w:uiPriority w:val="20"/>
    <w:rsid w:val="003A1871"/>
    <w:rPr>
      <w:i/>
      <w:iCs/>
    </w:rPr>
  </w:style>
  <w:style w:type="character" w:styleId="Strong">
    <w:name w:val="Strong"/>
    <w:basedOn w:val="DefaultParagraphFont"/>
    <w:uiPriority w:val="22"/>
    <w:rsid w:val="003A1871"/>
    <w:rPr>
      <w:b/>
      <w:bCs/>
    </w:rPr>
  </w:style>
  <w:style w:type="character" w:styleId="SubtleReference">
    <w:name w:val="Subtle Reference"/>
    <w:basedOn w:val="DefaultParagraphFont"/>
    <w:uiPriority w:val="31"/>
    <w:rsid w:val="003A187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4D1D2D"/>
    <w:rPr>
      <w:b w:val="0"/>
      <w:bCs/>
      <w:i/>
      <w:iCs/>
      <w:spacing w:val="0"/>
    </w:rPr>
  </w:style>
  <w:style w:type="paragraph" w:styleId="Header">
    <w:name w:val="header"/>
    <w:basedOn w:val="Normal"/>
    <w:link w:val="Head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02"/>
    <w:rPr>
      <w:rFonts w:ascii="Faustina" w:hAnsi="Fausti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02"/>
    <w:rPr>
      <w:rFonts w:ascii="Faustina" w:hAnsi="Faustina" w:cs="Times New Roman"/>
      <w:sz w:val="24"/>
      <w:szCs w:val="24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wenc.sharepoint.com/sites/St.Wenceslaus9/Templates/St.%20Wenceslaus%20Info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66F11EE6D464D95DC6A6DF4428EA9" ma:contentTypeVersion="15" ma:contentTypeDescription="Create a new document." ma:contentTypeScope="" ma:versionID="bcfa1326c52e94d0b46b5a5857e148ad">
  <xsd:schema xmlns:xsd="http://www.w3.org/2001/XMLSchema" xmlns:xs="http://www.w3.org/2001/XMLSchema" xmlns:p="http://schemas.microsoft.com/office/2006/metadata/properties" xmlns:ns2="48ae9cb5-e8cd-4e79-bdb9-e00f0649f151" xmlns:ns3="e9ea4b1a-2ae2-4cd0-a40f-b48718b02b09" targetNamespace="http://schemas.microsoft.com/office/2006/metadata/properties" ma:root="true" ma:fieldsID="f51c4bace3c7e312bee2075c9bb8c7b0" ns2:_="" ns3:_="">
    <xsd:import namespace="48ae9cb5-e8cd-4e79-bdb9-e00f0649f151"/>
    <xsd:import namespace="e9ea4b1a-2ae2-4cd0-a40f-b48718b02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e9cb5-e8cd-4e79-bdb9-e00f0649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48a1d7-d298-458c-a194-b0635299f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a4b1a-2ae2-4cd0-a40f-b48718b02b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c72af-b4ce-4ba8-b32f-1616fa53f64a}" ma:internalName="TaxCatchAll" ma:showField="CatchAllData" ma:web="e9ea4b1a-2ae2-4cd0-a40f-b48718b02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a4b1a-2ae2-4cd0-a40f-b48718b02b09" xsi:nil="true"/>
    <lcf76f155ced4ddcb4097134ff3c332f xmlns="48ae9cb5-e8cd-4e79-bdb9-e00f0649f1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C53327-D926-4CCB-9F2B-B507E65C1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25C44-99A9-49CE-B249-4680E2DE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e9cb5-e8cd-4e79-bdb9-e00f0649f151"/>
    <ds:schemaRef ds:uri="e9ea4b1a-2ae2-4cd0-a40f-b48718b02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4AF7D6-9F0D-44A9-8CE1-93C20B6A0753}">
  <ds:schemaRefs>
    <ds:schemaRef ds:uri="http://schemas.microsoft.com/office/2006/metadata/properties"/>
    <ds:schemaRef ds:uri="http://schemas.microsoft.com/office/infopath/2007/PartnerControls"/>
    <ds:schemaRef ds:uri="e9ea4b1a-2ae2-4cd0-a40f-b48718b02b09"/>
    <ds:schemaRef ds:uri="48ae9cb5-e8cd-4e79-bdb9-e00f0649f151"/>
  </ds:schemaRefs>
</ds:datastoreItem>
</file>

<file path=docMetadata/LabelInfo.xml><?xml version="1.0" encoding="utf-8"?>
<clbl:labelList xmlns:clbl="http://schemas.microsoft.com/office/2020/mipLabelMetadata">
  <clbl:label id="{abfb123f-0425-4c91-9830-e2607e7c9506}" enabled="0" method="" siteId="{abfb123f-0425-4c91-9830-e2607e7c95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St.%20Wenceslaus%20Info%20Document</Template>
  <TotalTime>32</TotalTime>
  <Pages>1</Pages>
  <Words>278</Words>
  <Characters>1287</Characters>
  <Application>Microsoft Office Word</Application>
  <DocSecurity>0</DocSecurity>
  <Lines>53</Lines>
  <Paragraphs>57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Udell</dc:creator>
  <cp:keywords/>
  <dc:description/>
  <cp:lastModifiedBy>Ian Udell</cp:lastModifiedBy>
  <cp:revision>84</cp:revision>
  <cp:lastPrinted>2026-06-04T16:04:00Z</cp:lastPrinted>
  <dcterms:created xsi:type="dcterms:W3CDTF">2025-07-23T17:24:00Z</dcterms:created>
  <dcterms:modified xsi:type="dcterms:W3CDTF">2026-06-04T16:05:00Z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0x01010097B66F11EE6D464D95DC6A6DF4428EA9</vt:lpwstr>
  </property>
  <property fmtid="{D5CDD505-2E9C-101B-9397-08002B2CF9AE}" pid="3" name="Order">
    <vt:r8>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