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Light"/>
        <w:tblW w:w="1090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0"/>
        <w:gridCol w:w="5505"/>
      </w:tblGrid>
      <w:tr w:rsidR="00C977C8" w:rsidRPr="00C7391E" w14:paraId="6317E22B" w14:textId="77777777" w:rsidTr="2C2CBAE7">
        <w:trPr>
          <w:trHeight w:val="930"/>
        </w:trPr>
        <w:tc>
          <w:tcPr>
            <w:tcW w:w="5400" w:type="dxa"/>
            <w:tcBorders>
              <w:top w:val="none" w:sz="4" w:space="0" w:color="BFBFBF" w:themeColor="background1" w:themeShade="BF"/>
              <w:left w:val="none" w:sz="4" w:space="0" w:color="BFBFBF" w:themeColor="background1" w:themeShade="BF"/>
              <w:bottom w:val="nil"/>
              <w:right w:val="none" w:sz="4" w:space="0" w:color="BFBFBF" w:themeColor="background1" w:themeShade="BF"/>
            </w:tcBorders>
            <w:vAlign w:val="bottom"/>
          </w:tcPr>
          <w:p w14:paraId="38B08691" w14:textId="24739E89" w:rsidR="00011398" w:rsidRPr="00011398" w:rsidRDefault="2B1D7875" w:rsidP="00011398">
            <w:pPr>
              <w:pStyle w:val="Title"/>
              <w:jc w:val="left"/>
            </w:pPr>
            <w:r>
              <w:t>Universal Prayer </w:t>
            </w:r>
            <w:r w:rsidR="084658CD">
              <w:t>(Priest)</w:t>
            </w:r>
          </w:p>
          <w:p w14:paraId="352BF9E2" w14:textId="5464C32D" w:rsidR="00EB6A1A" w:rsidRPr="00EB6A1A" w:rsidRDefault="207B4C5B" w:rsidP="00EB6A1A">
            <w:pPr>
              <w:pStyle w:val="Subtitle"/>
            </w:pPr>
            <w:r>
              <w:t xml:space="preserve">Ordinary Time </w:t>
            </w:r>
            <w:r w:rsidR="003346EB">
              <w:t>A</w:t>
            </w:r>
            <w:r>
              <w:t>fter Epiphany</w:t>
            </w:r>
          </w:p>
        </w:tc>
        <w:tc>
          <w:tcPr>
            <w:tcW w:w="5505" w:type="dxa"/>
            <w:tcBorders>
              <w:top w:val="none" w:sz="4" w:space="0" w:color="BFBFBF" w:themeColor="background1" w:themeShade="BF"/>
              <w:left w:val="none" w:sz="4" w:space="0" w:color="BFBFBF" w:themeColor="background1" w:themeShade="BF"/>
              <w:bottom w:val="nil"/>
              <w:right w:val="none" w:sz="4" w:space="0" w:color="BFBFBF" w:themeColor="background1" w:themeShade="BF"/>
            </w:tcBorders>
          </w:tcPr>
          <w:p w14:paraId="26548AD2" w14:textId="6314B930" w:rsidR="7345708A" w:rsidRDefault="7345708A" w:rsidP="7345708A">
            <w:pPr>
              <w:pStyle w:val="Title"/>
              <w:jc w:val="left"/>
            </w:pPr>
          </w:p>
        </w:tc>
      </w:tr>
      <w:tr w:rsidR="005060E4" w:rsidRPr="00C7391E" w14:paraId="16699C85" w14:textId="77777777" w:rsidTr="2C2CBAE7">
        <w:trPr>
          <w:trHeight w:val="393"/>
        </w:trPr>
        <w:tc>
          <w:tcPr>
            <w:tcW w:w="1090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798A7C9" w14:textId="52820A1D" w:rsidR="005060E4" w:rsidRPr="00167183" w:rsidRDefault="005060E4" w:rsidP="002846A4">
            <w:pPr>
              <w:pStyle w:val="Title"/>
              <w:spacing w:after="80"/>
              <w:rPr>
                <w:sz w:val="36"/>
                <w:szCs w:val="36"/>
              </w:rPr>
            </w:pPr>
            <w:r w:rsidRPr="00167183">
              <w:rPr>
                <w:sz w:val="36"/>
                <w:szCs w:val="36"/>
              </w:rPr>
              <w:t>Priest’s Introduction</w:t>
            </w:r>
          </w:p>
        </w:tc>
      </w:tr>
    </w:tbl>
    <w:tbl>
      <w:tblPr>
        <w:tblStyle w:val="TableGrid"/>
        <w:tblW w:w="108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490"/>
      </w:tblGrid>
      <w:tr w:rsidR="00B46533" w14:paraId="7EE80F52" w14:textId="77777777" w:rsidTr="2C2CBAE7">
        <w:tc>
          <w:tcPr>
            <w:tcW w:w="5395" w:type="dxa"/>
          </w:tcPr>
          <w:p w14:paraId="7DAD00D2" w14:textId="3570A8BC" w:rsidR="00B46533" w:rsidRPr="003346EB" w:rsidRDefault="00B46533" w:rsidP="003346EB">
            <w:pPr>
              <w:spacing w:line="276" w:lineRule="auto"/>
              <w:jc w:val="left"/>
              <w:rPr>
                <w:sz w:val="32"/>
                <w:szCs w:val="32"/>
                <w:u w:val="single"/>
              </w:rPr>
            </w:pPr>
            <w:r w:rsidRPr="003346EB">
              <w:rPr>
                <w:sz w:val="32"/>
                <w:szCs w:val="32"/>
                <w:u w:val="single"/>
              </w:rPr>
              <w:t>General Formula I</w:t>
            </w:r>
          </w:p>
          <w:p w14:paraId="7105709F" w14:textId="77777777" w:rsidR="00B46533" w:rsidRPr="003346EB" w:rsidRDefault="00B46533" w:rsidP="003346EB">
            <w:pPr>
              <w:pStyle w:val="NoSpacing"/>
              <w:spacing w:line="276" w:lineRule="auto"/>
              <w:rPr>
                <w:sz w:val="28"/>
                <w:szCs w:val="28"/>
              </w:rPr>
            </w:pPr>
            <w:r w:rsidRPr="003346EB">
              <w:rPr>
                <w:sz w:val="28"/>
                <w:szCs w:val="28"/>
              </w:rPr>
              <w:t>To God the Father almighty,</w:t>
            </w:r>
          </w:p>
          <w:p w14:paraId="78BE792C" w14:textId="77777777" w:rsidR="00B46533" w:rsidRPr="003346EB" w:rsidRDefault="00B46533" w:rsidP="003346EB">
            <w:pPr>
              <w:pStyle w:val="NoSpacing"/>
              <w:spacing w:line="276" w:lineRule="auto"/>
              <w:rPr>
                <w:sz w:val="28"/>
                <w:szCs w:val="28"/>
              </w:rPr>
            </w:pPr>
            <w:r w:rsidRPr="003346EB">
              <w:rPr>
                <w:sz w:val="28"/>
                <w:szCs w:val="28"/>
              </w:rPr>
              <w:t>dear brethren (brothers and sisters),</w:t>
            </w:r>
          </w:p>
          <w:p w14:paraId="3E3B7F1A" w14:textId="77777777" w:rsidR="00B46533" w:rsidRPr="003346EB" w:rsidRDefault="00B46533" w:rsidP="003346EB">
            <w:pPr>
              <w:pStyle w:val="NoSpacing"/>
              <w:spacing w:line="276" w:lineRule="auto"/>
              <w:rPr>
                <w:sz w:val="28"/>
                <w:szCs w:val="28"/>
              </w:rPr>
            </w:pPr>
            <w:r w:rsidRPr="003346EB">
              <w:rPr>
                <w:sz w:val="28"/>
                <w:szCs w:val="28"/>
              </w:rPr>
              <w:t>may every prayer of our heart be directed,</w:t>
            </w:r>
          </w:p>
          <w:p w14:paraId="52F74513" w14:textId="77777777" w:rsidR="00BE4701" w:rsidRPr="003346EB" w:rsidRDefault="00B46533" w:rsidP="003346EB">
            <w:pPr>
              <w:pStyle w:val="NoSpacing"/>
              <w:spacing w:line="276" w:lineRule="auto"/>
              <w:rPr>
                <w:sz w:val="28"/>
                <w:szCs w:val="28"/>
              </w:rPr>
            </w:pPr>
            <w:r w:rsidRPr="003346EB">
              <w:rPr>
                <w:sz w:val="28"/>
                <w:szCs w:val="28"/>
              </w:rPr>
              <w:t xml:space="preserve">for his will it is that all humanity should </w:t>
            </w:r>
          </w:p>
          <w:p w14:paraId="0B87D480" w14:textId="11839876" w:rsidR="00B46533" w:rsidRPr="003346EB" w:rsidRDefault="00BE4701" w:rsidP="003346EB">
            <w:pPr>
              <w:pStyle w:val="NoSpacing"/>
              <w:spacing w:line="276" w:lineRule="auto"/>
              <w:rPr>
                <w:sz w:val="28"/>
                <w:szCs w:val="28"/>
              </w:rPr>
            </w:pPr>
            <w:r w:rsidRPr="003346EB">
              <w:rPr>
                <w:sz w:val="28"/>
                <w:szCs w:val="28"/>
              </w:rPr>
              <w:t xml:space="preserve">     </w:t>
            </w:r>
            <w:r w:rsidR="00B46533" w:rsidRPr="003346EB">
              <w:rPr>
                <w:sz w:val="28"/>
                <w:szCs w:val="28"/>
              </w:rPr>
              <w:t>be saved</w:t>
            </w:r>
          </w:p>
          <w:p w14:paraId="3C443578" w14:textId="77777777" w:rsidR="00B46533" w:rsidRPr="003346EB" w:rsidRDefault="00B46533" w:rsidP="003346EB">
            <w:pPr>
              <w:pStyle w:val="NoSpacing"/>
              <w:tabs>
                <w:tab w:val="center" w:pos="5310"/>
              </w:tabs>
              <w:spacing w:line="276" w:lineRule="auto"/>
              <w:rPr>
                <w:sz w:val="28"/>
                <w:szCs w:val="28"/>
              </w:rPr>
            </w:pPr>
            <w:r w:rsidRPr="003346EB">
              <w:rPr>
                <w:sz w:val="28"/>
                <w:szCs w:val="28"/>
              </w:rPr>
              <w:t>and come to t</w:t>
            </w:r>
            <w:r w:rsidR="00335E30" w:rsidRPr="003346EB">
              <w:rPr>
                <w:sz w:val="28"/>
                <w:szCs w:val="28"/>
              </w:rPr>
              <w:t>h</w:t>
            </w:r>
            <w:r w:rsidRPr="003346EB">
              <w:rPr>
                <w:sz w:val="28"/>
                <w:szCs w:val="28"/>
              </w:rPr>
              <w:t>e knowledge of the truth.</w:t>
            </w:r>
          </w:p>
          <w:p w14:paraId="06C47AA9" w14:textId="7F73C111" w:rsidR="008F1EA6" w:rsidRPr="003346EB" w:rsidRDefault="008F1EA6" w:rsidP="003346EB">
            <w:pPr>
              <w:pStyle w:val="NoSpacing"/>
              <w:tabs>
                <w:tab w:val="center" w:pos="5310"/>
              </w:tabs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5490" w:type="dxa"/>
          </w:tcPr>
          <w:p w14:paraId="38EB1D02" w14:textId="06A4658F" w:rsidR="00A67E2D" w:rsidRPr="003346EB" w:rsidRDefault="00A67E2D" w:rsidP="003346EB">
            <w:pPr>
              <w:spacing w:line="276" w:lineRule="auto"/>
              <w:jc w:val="left"/>
              <w:rPr>
                <w:sz w:val="32"/>
                <w:szCs w:val="32"/>
                <w:u w:val="single"/>
              </w:rPr>
            </w:pPr>
            <w:r w:rsidRPr="003346EB">
              <w:rPr>
                <w:sz w:val="32"/>
                <w:szCs w:val="32"/>
                <w:u w:val="single"/>
              </w:rPr>
              <w:t>General Formula II</w:t>
            </w:r>
          </w:p>
          <w:p w14:paraId="2EC4A826" w14:textId="77777777" w:rsidR="00A67E2D" w:rsidRPr="003346EB" w:rsidRDefault="00A67E2D" w:rsidP="003346EB">
            <w:pPr>
              <w:pStyle w:val="NoSpacing"/>
              <w:spacing w:line="276" w:lineRule="auto"/>
              <w:rPr>
                <w:sz w:val="28"/>
                <w:szCs w:val="28"/>
              </w:rPr>
            </w:pPr>
            <w:r w:rsidRPr="003346EB">
              <w:rPr>
                <w:sz w:val="28"/>
                <w:szCs w:val="28"/>
              </w:rPr>
              <w:t>Brethren (brothers and sisters),</w:t>
            </w:r>
          </w:p>
          <w:p w14:paraId="49738C27" w14:textId="77777777" w:rsidR="00A67E2D" w:rsidRPr="003346EB" w:rsidRDefault="00A67E2D" w:rsidP="003346EB">
            <w:pPr>
              <w:pStyle w:val="NoSpacing"/>
              <w:spacing w:line="276" w:lineRule="auto"/>
              <w:rPr>
                <w:sz w:val="28"/>
                <w:szCs w:val="28"/>
              </w:rPr>
            </w:pPr>
            <w:r w:rsidRPr="003346EB">
              <w:rPr>
                <w:sz w:val="28"/>
                <w:szCs w:val="28"/>
              </w:rPr>
              <w:t>as we now make our prayer</w:t>
            </w:r>
          </w:p>
          <w:p w14:paraId="70D47F8B" w14:textId="77777777" w:rsidR="00A67E2D" w:rsidRPr="003346EB" w:rsidRDefault="00A67E2D" w:rsidP="003346EB">
            <w:pPr>
              <w:pStyle w:val="NoSpacing"/>
              <w:spacing w:line="276" w:lineRule="auto"/>
              <w:rPr>
                <w:sz w:val="28"/>
                <w:szCs w:val="28"/>
              </w:rPr>
            </w:pPr>
            <w:r w:rsidRPr="003346EB">
              <w:rPr>
                <w:sz w:val="28"/>
                <w:szCs w:val="28"/>
              </w:rPr>
              <w:t>for our community and for the world,</w:t>
            </w:r>
          </w:p>
          <w:p w14:paraId="232DED5C" w14:textId="77777777" w:rsidR="00A67E2D" w:rsidRPr="003346EB" w:rsidRDefault="00A67E2D" w:rsidP="003346EB">
            <w:pPr>
              <w:pStyle w:val="NoSpacing"/>
              <w:spacing w:line="276" w:lineRule="auto"/>
              <w:rPr>
                <w:sz w:val="28"/>
                <w:szCs w:val="28"/>
              </w:rPr>
            </w:pPr>
            <w:r w:rsidRPr="003346EB">
              <w:rPr>
                <w:sz w:val="28"/>
                <w:szCs w:val="28"/>
              </w:rPr>
              <w:t>let us all pray to Christ the Lord,</w:t>
            </w:r>
          </w:p>
          <w:p w14:paraId="33F7B19F" w14:textId="77777777" w:rsidR="00A67E2D" w:rsidRPr="003346EB" w:rsidRDefault="00A67E2D" w:rsidP="003346EB">
            <w:pPr>
              <w:pStyle w:val="NoSpacing"/>
              <w:spacing w:line="276" w:lineRule="auto"/>
              <w:rPr>
                <w:sz w:val="28"/>
                <w:szCs w:val="28"/>
              </w:rPr>
            </w:pPr>
            <w:r w:rsidRPr="003346EB">
              <w:rPr>
                <w:sz w:val="28"/>
                <w:szCs w:val="28"/>
              </w:rPr>
              <w:t>not only for ourselves and our own needs,</w:t>
            </w:r>
          </w:p>
          <w:p w14:paraId="0AE94D60" w14:textId="77777777" w:rsidR="00B46533" w:rsidRPr="003346EB" w:rsidRDefault="00A67E2D" w:rsidP="003346EB">
            <w:pPr>
              <w:pStyle w:val="NoSpacing"/>
              <w:spacing w:line="276" w:lineRule="auto"/>
              <w:rPr>
                <w:sz w:val="28"/>
                <w:szCs w:val="28"/>
              </w:rPr>
            </w:pPr>
            <w:r w:rsidRPr="003346EB">
              <w:rPr>
                <w:sz w:val="28"/>
                <w:szCs w:val="28"/>
              </w:rPr>
              <w:t>but for the entire people.</w:t>
            </w:r>
          </w:p>
          <w:p w14:paraId="3AA24970" w14:textId="4065FA60" w:rsidR="008F1EA6" w:rsidRPr="003346EB" w:rsidRDefault="008F1EA6" w:rsidP="003346EB">
            <w:pPr>
              <w:pStyle w:val="NoSpacing"/>
              <w:spacing w:line="276" w:lineRule="auto"/>
              <w:rPr>
                <w:sz w:val="28"/>
                <w:szCs w:val="28"/>
              </w:rPr>
            </w:pPr>
          </w:p>
        </w:tc>
      </w:tr>
      <w:tr w:rsidR="00B46533" w14:paraId="6E96279D" w14:textId="77777777" w:rsidTr="2C2CBAE7">
        <w:tc>
          <w:tcPr>
            <w:tcW w:w="5395" w:type="dxa"/>
          </w:tcPr>
          <w:p w14:paraId="1E1EA2F1" w14:textId="01FBD07A" w:rsidR="00A67E2D" w:rsidRPr="003346EB" w:rsidRDefault="2ED155B5" w:rsidP="003346EB">
            <w:pPr>
              <w:spacing w:line="276" w:lineRule="auto"/>
              <w:jc w:val="left"/>
              <w:rPr>
                <w:sz w:val="32"/>
                <w:szCs w:val="32"/>
                <w:u w:val="single"/>
              </w:rPr>
            </w:pPr>
            <w:r w:rsidRPr="003346EB">
              <w:rPr>
                <w:sz w:val="32"/>
                <w:szCs w:val="32"/>
                <w:u w:val="single"/>
              </w:rPr>
              <w:t>Ordinary Time I</w:t>
            </w:r>
          </w:p>
          <w:p w14:paraId="6834F1B3" w14:textId="596979BF" w:rsidR="00B46533" w:rsidRPr="003346EB" w:rsidRDefault="4221203B" w:rsidP="003346EB">
            <w:pPr>
              <w:spacing w:line="276" w:lineRule="auto"/>
              <w:jc w:val="left"/>
              <w:rPr>
                <w:sz w:val="28"/>
                <w:szCs w:val="28"/>
              </w:rPr>
            </w:pPr>
            <w:r w:rsidRPr="003346EB">
              <w:rPr>
                <w:sz w:val="28"/>
                <w:szCs w:val="28"/>
              </w:rPr>
              <w:t xml:space="preserve">Dear brethren (brothers and sisters), </w:t>
            </w:r>
          </w:p>
          <w:p w14:paraId="462A2B7E" w14:textId="31EE888E" w:rsidR="00B46533" w:rsidRPr="003346EB" w:rsidRDefault="4221203B" w:rsidP="003346EB">
            <w:pPr>
              <w:spacing w:line="276" w:lineRule="auto"/>
              <w:jc w:val="left"/>
              <w:rPr>
                <w:sz w:val="28"/>
                <w:szCs w:val="28"/>
              </w:rPr>
            </w:pPr>
            <w:r w:rsidRPr="003346EB">
              <w:rPr>
                <w:sz w:val="28"/>
                <w:szCs w:val="28"/>
              </w:rPr>
              <w:t xml:space="preserve">gathered as one to celebrate the good things </w:t>
            </w:r>
          </w:p>
          <w:p w14:paraId="2AFFB2EA" w14:textId="3D7D8901" w:rsidR="00B46533" w:rsidRPr="003346EB" w:rsidRDefault="4221203B" w:rsidP="003346EB">
            <w:pPr>
              <w:spacing w:line="276" w:lineRule="auto"/>
              <w:jc w:val="left"/>
              <w:rPr>
                <w:sz w:val="28"/>
                <w:szCs w:val="28"/>
              </w:rPr>
            </w:pPr>
            <w:r w:rsidRPr="003346EB">
              <w:rPr>
                <w:sz w:val="28"/>
                <w:szCs w:val="28"/>
              </w:rPr>
              <w:t xml:space="preserve">we have received from our God, </w:t>
            </w:r>
          </w:p>
          <w:p w14:paraId="0DCA05C1" w14:textId="61E897A3" w:rsidR="00B46533" w:rsidRPr="003346EB" w:rsidRDefault="4221203B" w:rsidP="003346EB">
            <w:pPr>
              <w:spacing w:line="276" w:lineRule="auto"/>
              <w:jc w:val="left"/>
              <w:rPr>
                <w:sz w:val="28"/>
                <w:szCs w:val="28"/>
              </w:rPr>
            </w:pPr>
            <w:r w:rsidRPr="003346EB">
              <w:rPr>
                <w:sz w:val="28"/>
                <w:szCs w:val="28"/>
              </w:rPr>
              <w:t xml:space="preserve">let us ask him to prompt in us </w:t>
            </w:r>
          </w:p>
          <w:p w14:paraId="27A0C17D" w14:textId="6B97FEED" w:rsidR="00B46533" w:rsidRPr="003346EB" w:rsidRDefault="4221203B" w:rsidP="003346EB">
            <w:pPr>
              <w:spacing w:line="276" w:lineRule="auto"/>
              <w:jc w:val="left"/>
              <w:rPr>
                <w:sz w:val="28"/>
                <w:szCs w:val="28"/>
              </w:rPr>
            </w:pPr>
            <w:r w:rsidRPr="003346EB">
              <w:rPr>
                <w:sz w:val="28"/>
                <w:szCs w:val="28"/>
              </w:rPr>
              <w:t>prayers that are worthy of his hearing.</w:t>
            </w:r>
          </w:p>
        </w:tc>
        <w:tc>
          <w:tcPr>
            <w:tcW w:w="5490" w:type="dxa"/>
          </w:tcPr>
          <w:p w14:paraId="45D05E74" w14:textId="7758596A" w:rsidR="00B46533" w:rsidRPr="003346EB" w:rsidRDefault="322BF860" w:rsidP="003346EB">
            <w:pPr>
              <w:spacing w:line="276" w:lineRule="auto"/>
              <w:jc w:val="left"/>
              <w:rPr>
                <w:sz w:val="32"/>
                <w:szCs w:val="32"/>
                <w:u w:val="single"/>
              </w:rPr>
            </w:pPr>
            <w:r w:rsidRPr="003346EB">
              <w:rPr>
                <w:sz w:val="32"/>
                <w:szCs w:val="32"/>
                <w:u w:val="single"/>
              </w:rPr>
              <w:t>Ordinary Time II</w:t>
            </w:r>
          </w:p>
          <w:p w14:paraId="5FE19F02" w14:textId="64E6FE53" w:rsidR="00B46533" w:rsidRPr="003346EB" w:rsidRDefault="1EA6FD4D" w:rsidP="003346EB">
            <w:pPr>
              <w:pStyle w:val="NoSpacing"/>
              <w:spacing w:line="276" w:lineRule="auto"/>
              <w:rPr>
                <w:sz w:val="28"/>
                <w:szCs w:val="28"/>
              </w:rPr>
            </w:pPr>
            <w:r w:rsidRPr="003346EB">
              <w:rPr>
                <w:sz w:val="28"/>
                <w:szCs w:val="28"/>
              </w:rPr>
              <w:t xml:space="preserve">We have all gathered here, </w:t>
            </w:r>
          </w:p>
          <w:p w14:paraId="7D0BBF44" w14:textId="086E5141" w:rsidR="00B46533" w:rsidRPr="003346EB" w:rsidRDefault="1EA6FD4D" w:rsidP="003346EB">
            <w:pPr>
              <w:pStyle w:val="NoSpacing"/>
              <w:spacing w:line="276" w:lineRule="auto"/>
              <w:rPr>
                <w:sz w:val="28"/>
                <w:szCs w:val="28"/>
              </w:rPr>
            </w:pPr>
            <w:r w:rsidRPr="003346EB">
              <w:rPr>
                <w:sz w:val="28"/>
                <w:szCs w:val="28"/>
              </w:rPr>
              <w:t xml:space="preserve">dear brethren (brothers and sisters), </w:t>
            </w:r>
          </w:p>
          <w:p w14:paraId="60A543A5" w14:textId="23B8FF37" w:rsidR="00B46533" w:rsidRPr="003346EB" w:rsidRDefault="1EA6FD4D" w:rsidP="003346EB">
            <w:pPr>
              <w:pStyle w:val="NoSpacing"/>
              <w:spacing w:line="276" w:lineRule="auto"/>
              <w:rPr>
                <w:sz w:val="28"/>
                <w:szCs w:val="28"/>
              </w:rPr>
            </w:pPr>
            <w:r w:rsidRPr="003346EB">
              <w:rPr>
                <w:sz w:val="28"/>
                <w:szCs w:val="28"/>
              </w:rPr>
              <w:t xml:space="preserve">to celebrate the mysteries of our redemption; </w:t>
            </w:r>
          </w:p>
          <w:p w14:paraId="28A2E783" w14:textId="4F089135" w:rsidR="00B46533" w:rsidRPr="003346EB" w:rsidRDefault="1EA6FD4D" w:rsidP="003346EB">
            <w:pPr>
              <w:pStyle w:val="NoSpacing"/>
              <w:spacing w:line="276" w:lineRule="auto"/>
              <w:rPr>
                <w:sz w:val="28"/>
                <w:szCs w:val="28"/>
              </w:rPr>
            </w:pPr>
            <w:r w:rsidRPr="003346EB">
              <w:rPr>
                <w:sz w:val="28"/>
                <w:szCs w:val="28"/>
              </w:rPr>
              <w:t xml:space="preserve">let us therefore ask almighty God </w:t>
            </w:r>
          </w:p>
          <w:p w14:paraId="1A1E9E85" w14:textId="557ECF3A" w:rsidR="00B46533" w:rsidRPr="003346EB" w:rsidRDefault="1EA6FD4D" w:rsidP="003346EB">
            <w:pPr>
              <w:pStyle w:val="NoSpacing"/>
              <w:spacing w:line="276" w:lineRule="auto"/>
              <w:rPr>
                <w:sz w:val="28"/>
                <w:szCs w:val="28"/>
              </w:rPr>
            </w:pPr>
            <w:r w:rsidRPr="003346EB">
              <w:rPr>
                <w:sz w:val="28"/>
                <w:szCs w:val="28"/>
              </w:rPr>
              <w:t xml:space="preserve">that the whole world may be watered </w:t>
            </w:r>
          </w:p>
          <w:p w14:paraId="5D2BA642" w14:textId="68178D41" w:rsidR="00B46533" w:rsidRPr="003346EB" w:rsidRDefault="1EA6FD4D" w:rsidP="003346EB">
            <w:pPr>
              <w:pStyle w:val="NoSpacing"/>
              <w:spacing w:line="276" w:lineRule="auto"/>
              <w:rPr>
                <w:sz w:val="28"/>
                <w:szCs w:val="28"/>
              </w:rPr>
            </w:pPr>
            <w:r w:rsidRPr="003346EB">
              <w:rPr>
                <w:sz w:val="28"/>
                <w:szCs w:val="28"/>
              </w:rPr>
              <w:t>from these springs of all blessing and life.</w:t>
            </w:r>
          </w:p>
        </w:tc>
      </w:tr>
      <w:tr w:rsidR="004172A5" w14:paraId="6C3AFA16" w14:textId="77777777" w:rsidTr="2C2CBAE7">
        <w:tc>
          <w:tcPr>
            <w:tcW w:w="5395" w:type="dxa"/>
          </w:tcPr>
          <w:p w14:paraId="4AD87284" w14:textId="77777777" w:rsidR="004172A5" w:rsidRPr="003346EB" w:rsidRDefault="004172A5" w:rsidP="003346EB">
            <w:pPr>
              <w:spacing w:line="276" w:lineRule="auto"/>
              <w:jc w:val="left"/>
              <w:rPr>
                <w:sz w:val="32"/>
                <w:szCs w:val="32"/>
                <w:u w:val="single"/>
              </w:rPr>
            </w:pPr>
          </w:p>
        </w:tc>
        <w:tc>
          <w:tcPr>
            <w:tcW w:w="5490" w:type="dxa"/>
          </w:tcPr>
          <w:p w14:paraId="6CAE0D23" w14:textId="77777777" w:rsidR="004172A5" w:rsidRPr="003346EB" w:rsidRDefault="004172A5" w:rsidP="003346EB">
            <w:pPr>
              <w:spacing w:line="276" w:lineRule="auto"/>
              <w:jc w:val="left"/>
              <w:rPr>
                <w:sz w:val="32"/>
                <w:szCs w:val="32"/>
                <w:u w:val="single"/>
              </w:rPr>
            </w:pPr>
          </w:p>
        </w:tc>
      </w:tr>
    </w:tbl>
    <w:p w14:paraId="02F62FC7" w14:textId="77777777" w:rsidR="00335E30" w:rsidRDefault="00335E30" w:rsidP="7345708A">
      <w:pPr>
        <w:pStyle w:val="NoSpacing"/>
        <w:spacing w:line="276" w:lineRule="auto"/>
        <w:rPr>
          <w:sz w:val="12"/>
          <w:szCs w:val="12"/>
        </w:rPr>
      </w:pPr>
    </w:p>
    <w:p w14:paraId="0A2470D6" w14:textId="3B07A2DE" w:rsidR="005060E4" w:rsidRDefault="005060E4" w:rsidP="003346EB">
      <w:pPr>
        <w:pStyle w:val="Heading1"/>
        <w:spacing w:before="0" w:after="0"/>
        <w:jc w:val="center"/>
      </w:pPr>
      <w:r w:rsidRPr="005060E4">
        <w:t>Priest’s Prayer</w:t>
      </w:r>
    </w:p>
    <w:tbl>
      <w:tblPr>
        <w:tblStyle w:val="TableGrid"/>
        <w:tblW w:w="108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45"/>
        <w:gridCol w:w="5445"/>
      </w:tblGrid>
      <w:tr w:rsidR="003346EB" w:rsidRPr="00225FFA" w14:paraId="071F4E33" w14:textId="77777777" w:rsidTr="003346EB">
        <w:trPr>
          <w:trHeight w:val="300"/>
        </w:trPr>
        <w:tc>
          <w:tcPr>
            <w:tcW w:w="5445" w:type="dxa"/>
          </w:tcPr>
          <w:p w14:paraId="7D182661" w14:textId="77777777" w:rsidR="003346EB" w:rsidRPr="00225FFA" w:rsidRDefault="003346EB" w:rsidP="00711260">
            <w:pPr>
              <w:pStyle w:val="NoSpacing"/>
              <w:spacing w:line="276" w:lineRule="auto"/>
              <w:rPr>
                <w:sz w:val="32"/>
                <w:szCs w:val="32"/>
                <w:u w:val="single"/>
              </w:rPr>
            </w:pPr>
            <w:r w:rsidRPr="2C2CBAE7">
              <w:rPr>
                <w:sz w:val="32"/>
                <w:szCs w:val="32"/>
                <w:u w:val="single"/>
              </w:rPr>
              <w:t>Collect of the Epiphany</w:t>
            </w:r>
          </w:p>
        </w:tc>
        <w:tc>
          <w:tcPr>
            <w:tcW w:w="5445" w:type="dxa"/>
          </w:tcPr>
          <w:p w14:paraId="1F58B52D" w14:textId="40FEF9FF" w:rsidR="003346EB" w:rsidRPr="00225FFA" w:rsidRDefault="003346EB" w:rsidP="00711260">
            <w:pPr>
              <w:pStyle w:val="NoSpacing"/>
              <w:spacing w:line="276" w:lineRule="auto"/>
              <w:rPr>
                <w:sz w:val="32"/>
                <w:szCs w:val="32"/>
                <w:u w:val="single"/>
              </w:rPr>
            </w:pPr>
            <w:r>
              <w:rPr>
                <w:sz w:val="32"/>
                <w:szCs w:val="32"/>
                <w:u w:val="single"/>
              </w:rPr>
              <w:t>Collect of Appendix V.9</w:t>
            </w:r>
          </w:p>
        </w:tc>
      </w:tr>
      <w:tr w:rsidR="003346EB" w:rsidRPr="00225FFA" w14:paraId="5CF8CA8B" w14:textId="77777777" w:rsidTr="003346EB">
        <w:trPr>
          <w:trHeight w:val="2900"/>
        </w:trPr>
        <w:tc>
          <w:tcPr>
            <w:tcW w:w="5445" w:type="dxa"/>
          </w:tcPr>
          <w:p w14:paraId="73BCEAC6" w14:textId="77777777" w:rsidR="003346EB" w:rsidRDefault="003346EB" w:rsidP="2C2CBAE7">
            <w:pPr>
              <w:pStyle w:val="NoSpacing"/>
              <w:spacing w:line="276" w:lineRule="auto"/>
              <w:rPr>
                <w:sz w:val="28"/>
                <w:szCs w:val="28"/>
              </w:rPr>
            </w:pPr>
            <w:r w:rsidRPr="2C2CBAE7">
              <w:rPr>
                <w:sz w:val="28"/>
                <w:szCs w:val="28"/>
              </w:rPr>
              <w:t xml:space="preserve">O God, who revealed your Only Begotten Son </w:t>
            </w:r>
          </w:p>
          <w:p w14:paraId="7438631C" w14:textId="6D6D0CF7" w:rsidR="003346EB" w:rsidRPr="00225FFA" w:rsidRDefault="003346EB" w:rsidP="2C2CBAE7">
            <w:pPr>
              <w:pStyle w:val="NoSpacing"/>
              <w:spacing w:line="276" w:lineRule="auto"/>
            </w:pPr>
            <w:r>
              <w:rPr>
                <w:sz w:val="28"/>
                <w:szCs w:val="28"/>
              </w:rPr>
              <w:t xml:space="preserve">     </w:t>
            </w:r>
            <w:r w:rsidRPr="2C2CBAE7">
              <w:rPr>
                <w:sz w:val="28"/>
                <w:szCs w:val="28"/>
              </w:rPr>
              <w:t>to the nations</w:t>
            </w:r>
          </w:p>
          <w:p w14:paraId="7ED69AC9" w14:textId="4612ED15" w:rsidR="003346EB" w:rsidRPr="00225FFA" w:rsidRDefault="003346EB" w:rsidP="2C2CBAE7">
            <w:pPr>
              <w:pStyle w:val="NoSpacing"/>
              <w:spacing w:line="276" w:lineRule="auto"/>
              <w:rPr>
                <w:sz w:val="28"/>
                <w:szCs w:val="28"/>
              </w:rPr>
            </w:pPr>
            <w:r w:rsidRPr="2C2CBAE7">
              <w:rPr>
                <w:sz w:val="28"/>
                <w:szCs w:val="28"/>
              </w:rPr>
              <w:t>by the guidance of a star,</w:t>
            </w:r>
          </w:p>
          <w:p w14:paraId="07234189" w14:textId="77777777" w:rsidR="003346EB" w:rsidRDefault="003346EB" w:rsidP="003346EB">
            <w:pPr>
              <w:pStyle w:val="NoSpacing"/>
              <w:spacing w:line="276" w:lineRule="auto"/>
              <w:rPr>
                <w:sz w:val="28"/>
                <w:szCs w:val="28"/>
              </w:rPr>
            </w:pPr>
            <w:r w:rsidRPr="2C2CBAE7">
              <w:rPr>
                <w:sz w:val="28"/>
                <w:szCs w:val="28"/>
              </w:rPr>
              <w:t xml:space="preserve">grant in your mercy </w:t>
            </w:r>
          </w:p>
          <w:p w14:paraId="69B1B7A6" w14:textId="586072DC" w:rsidR="003346EB" w:rsidRPr="00225FFA" w:rsidRDefault="003346EB" w:rsidP="003346EB">
            <w:pPr>
              <w:pStyle w:val="NoSpacing"/>
              <w:spacing w:line="276" w:lineRule="auto"/>
              <w:rPr>
                <w:sz w:val="28"/>
                <w:szCs w:val="28"/>
              </w:rPr>
            </w:pPr>
            <w:r w:rsidRPr="2C2CBAE7">
              <w:rPr>
                <w:sz w:val="28"/>
                <w:szCs w:val="28"/>
              </w:rPr>
              <w:t>that we, who know you already by faith,</w:t>
            </w:r>
          </w:p>
          <w:p w14:paraId="48CF6B01" w14:textId="77777777" w:rsidR="003346EB" w:rsidRDefault="003346EB" w:rsidP="003346EB">
            <w:pPr>
              <w:pStyle w:val="NoSpacing"/>
              <w:spacing w:line="276" w:lineRule="auto"/>
              <w:rPr>
                <w:sz w:val="28"/>
                <w:szCs w:val="28"/>
              </w:rPr>
            </w:pPr>
            <w:r w:rsidRPr="2C2CBAE7">
              <w:rPr>
                <w:sz w:val="28"/>
                <w:szCs w:val="28"/>
              </w:rPr>
              <w:t xml:space="preserve">may be brought to behold the beauty of your </w:t>
            </w:r>
          </w:p>
          <w:p w14:paraId="61DF4327" w14:textId="2DBD12BF" w:rsidR="003346EB" w:rsidRPr="00225FFA" w:rsidRDefault="003346EB" w:rsidP="003346EB">
            <w:pPr>
              <w:pStyle w:val="NoSpacing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</w:t>
            </w:r>
            <w:r w:rsidRPr="2C2CBAE7">
              <w:rPr>
                <w:sz w:val="28"/>
                <w:szCs w:val="28"/>
              </w:rPr>
              <w:t>sublime glory.</w:t>
            </w:r>
          </w:p>
          <w:p w14:paraId="471DA53E" w14:textId="4D2025EE" w:rsidR="003346EB" w:rsidRPr="00225FFA" w:rsidRDefault="003346EB" w:rsidP="003346EB">
            <w:pPr>
              <w:pStyle w:val="NoSpacing"/>
              <w:spacing w:line="276" w:lineRule="auto"/>
              <w:rPr>
                <w:sz w:val="28"/>
                <w:szCs w:val="28"/>
              </w:rPr>
            </w:pPr>
            <w:r w:rsidRPr="2C2CBAE7">
              <w:rPr>
                <w:sz w:val="28"/>
                <w:szCs w:val="28"/>
              </w:rPr>
              <w:t>Through Christ our Lord. Amen.</w:t>
            </w:r>
          </w:p>
        </w:tc>
        <w:tc>
          <w:tcPr>
            <w:tcW w:w="5445" w:type="dxa"/>
          </w:tcPr>
          <w:p w14:paraId="7191D134" w14:textId="77777777" w:rsidR="003346EB" w:rsidRDefault="003346EB" w:rsidP="2C2CBAE7">
            <w:pPr>
              <w:pStyle w:val="NoSpacing"/>
              <w:spacing w:line="276" w:lineRule="auto"/>
              <w:rPr>
                <w:sz w:val="28"/>
                <w:szCs w:val="28"/>
              </w:rPr>
            </w:pPr>
            <w:r w:rsidRPr="003346EB">
              <w:rPr>
                <w:sz w:val="28"/>
                <w:szCs w:val="28"/>
              </w:rPr>
              <w:t xml:space="preserve">May the petitions of your Church </w:t>
            </w:r>
          </w:p>
          <w:p w14:paraId="45C18E20" w14:textId="77777777" w:rsidR="003346EB" w:rsidRDefault="003346EB" w:rsidP="2C2CBAE7">
            <w:pPr>
              <w:pStyle w:val="NoSpacing"/>
              <w:spacing w:line="276" w:lineRule="auto"/>
              <w:rPr>
                <w:sz w:val="28"/>
                <w:szCs w:val="28"/>
              </w:rPr>
            </w:pPr>
            <w:r w:rsidRPr="003346EB">
              <w:rPr>
                <w:sz w:val="28"/>
                <w:szCs w:val="28"/>
              </w:rPr>
              <w:t xml:space="preserve">be pleasing in your sight, O Lord, </w:t>
            </w:r>
          </w:p>
          <w:p w14:paraId="2941EA86" w14:textId="77777777" w:rsidR="003346EB" w:rsidRDefault="003346EB" w:rsidP="2C2CBAE7">
            <w:pPr>
              <w:pStyle w:val="NoSpacing"/>
              <w:spacing w:line="276" w:lineRule="auto"/>
              <w:rPr>
                <w:sz w:val="28"/>
                <w:szCs w:val="28"/>
              </w:rPr>
            </w:pPr>
            <w:r w:rsidRPr="003346EB">
              <w:rPr>
                <w:sz w:val="28"/>
                <w:szCs w:val="28"/>
              </w:rPr>
              <w:t xml:space="preserve">so that we may receive from your mercy </w:t>
            </w:r>
          </w:p>
          <w:p w14:paraId="1E97BFA5" w14:textId="77777777" w:rsidR="003346EB" w:rsidRDefault="003346EB" w:rsidP="2C2CBAE7">
            <w:pPr>
              <w:pStyle w:val="NoSpacing"/>
              <w:spacing w:line="276" w:lineRule="auto"/>
              <w:rPr>
                <w:sz w:val="28"/>
                <w:szCs w:val="28"/>
              </w:rPr>
            </w:pPr>
            <w:r w:rsidRPr="003346EB">
              <w:rPr>
                <w:sz w:val="28"/>
                <w:szCs w:val="28"/>
              </w:rPr>
              <w:t xml:space="preserve">what we cannot ask out of confidence in our </w:t>
            </w:r>
          </w:p>
          <w:p w14:paraId="28CB429A" w14:textId="22774FF0" w:rsidR="003346EB" w:rsidRDefault="003346EB" w:rsidP="2C2CBAE7">
            <w:pPr>
              <w:pStyle w:val="NoSpacing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</w:t>
            </w:r>
            <w:r w:rsidRPr="003346EB">
              <w:rPr>
                <w:sz w:val="28"/>
                <w:szCs w:val="28"/>
              </w:rPr>
              <w:t>own merits</w:t>
            </w:r>
            <w:r>
              <w:rPr>
                <w:sz w:val="28"/>
                <w:szCs w:val="28"/>
              </w:rPr>
              <w:t>.</w:t>
            </w:r>
            <w:r w:rsidRPr="003346EB">
              <w:rPr>
                <w:sz w:val="28"/>
                <w:szCs w:val="28"/>
              </w:rPr>
              <w:t xml:space="preserve"> </w:t>
            </w:r>
          </w:p>
          <w:p w14:paraId="5DFA8572" w14:textId="7A339AEC" w:rsidR="003346EB" w:rsidRPr="00225FFA" w:rsidRDefault="003346EB" w:rsidP="2C2CBAE7">
            <w:pPr>
              <w:pStyle w:val="NoSpacing"/>
              <w:spacing w:line="276" w:lineRule="auto"/>
              <w:rPr>
                <w:sz w:val="28"/>
                <w:szCs w:val="28"/>
              </w:rPr>
            </w:pPr>
            <w:r w:rsidRPr="003346EB">
              <w:rPr>
                <w:sz w:val="28"/>
                <w:szCs w:val="28"/>
              </w:rPr>
              <w:t>Through Christ our Lord.</w:t>
            </w:r>
            <w:r>
              <w:rPr>
                <w:sz w:val="28"/>
                <w:szCs w:val="28"/>
              </w:rPr>
              <w:t xml:space="preserve"> Amen.</w:t>
            </w:r>
          </w:p>
        </w:tc>
      </w:tr>
    </w:tbl>
    <w:p w14:paraId="568406E6" w14:textId="6DA789D0" w:rsidR="7345708A" w:rsidRPr="00335E30" w:rsidRDefault="7345708A" w:rsidP="00225FFA">
      <w:pPr>
        <w:pStyle w:val="NoSpacing"/>
        <w:spacing w:line="276" w:lineRule="auto"/>
        <w:rPr>
          <w:sz w:val="28"/>
          <w:szCs w:val="28"/>
        </w:rPr>
      </w:pPr>
    </w:p>
    <w:sectPr w:rsidR="7345708A" w:rsidRPr="00335E30" w:rsidSect="00011398"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EA2118" w14:textId="77777777" w:rsidR="002152AF" w:rsidRDefault="002152AF" w:rsidP="00AF0602">
      <w:pPr>
        <w:spacing w:after="0" w:line="240" w:lineRule="auto"/>
      </w:pPr>
      <w:r>
        <w:separator/>
      </w:r>
    </w:p>
  </w:endnote>
  <w:endnote w:type="continuationSeparator" w:id="0">
    <w:p w14:paraId="2F3B1B79" w14:textId="77777777" w:rsidR="002152AF" w:rsidRDefault="002152AF" w:rsidP="00AF06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7F3CEC2D-0A83-4ADA-802D-C4763D5DB131}"/>
    <w:embedBold r:id="rId2" w:fontKey="{7274D433-A0C4-4BDE-8E7D-6B00962A0A92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austina">
    <w:panose1 w:val="00000000000000000000"/>
    <w:charset w:val="00"/>
    <w:family w:val="auto"/>
    <w:pitch w:val="variable"/>
    <w:sig w:usb0="A00000FF" w:usb1="5001205B" w:usb2="00000000" w:usb3="00000000" w:csb0="00000193" w:csb1="00000000"/>
    <w:embedRegular r:id="rId3" w:fontKey="{D5818CB5-B20E-4918-9656-308205CEE51E}"/>
    <w:embedBold r:id="rId4" w:fontKey="{15880BB5-5354-4062-9827-4FFA01DD8894}"/>
    <w:embedItalic r:id="rId5" w:fontKey="{D0F6E318-4BDA-40D7-AE23-EC787C415EC0}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6" w:fontKey="{EC7D8B5F-68ED-41F3-A3EA-37D068B96937}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26960D" w14:textId="77777777" w:rsidR="002152AF" w:rsidRDefault="002152AF" w:rsidP="00AF0602">
      <w:pPr>
        <w:spacing w:after="0" w:line="240" w:lineRule="auto"/>
      </w:pPr>
      <w:r>
        <w:separator/>
      </w:r>
    </w:p>
  </w:footnote>
  <w:footnote w:type="continuationSeparator" w:id="0">
    <w:p w14:paraId="54693EBA" w14:textId="77777777" w:rsidR="002152AF" w:rsidRDefault="002152AF" w:rsidP="00AF0602">
      <w:pPr>
        <w:spacing w:after="0" w:line="240" w:lineRule="auto"/>
      </w:pPr>
      <w:r>
        <w:continuationSeparator/>
      </w:r>
    </w:p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93C201"/>
    <w:multiLevelType w:val="hybridMultilevel"/>
    <w:tmpl w:val="4052E686"/>
    <w:lvl w:ilvl="0" w:tplc="5BA2B21C">
      <w:start w:val="1"/>
      <w:numFmt w:val="decimal"/>
      <w:lvlText w:val="%1."/>
      <w:lvlJc w:val="left"/>
      <w:pPr>
        <w:ind w:left="720" w:hanging="360"/>
      </w:pPr>
    </w:lvl>
    <w:lvl w:ilvl="1" w:tplc="6388B6B0">
      <w:start w:val="1"/>
      <w:numFmt w:val="lowerLetter"/>
      <w:lvlText w:val="%2."/>
      <w:lvlJc w:val="left"/>
      <w:pPr>
        <w:ind w:left="1440" w:hanging="360"/>
      </w:pPr>
    </w:lvl>
    <w:lvl w:ilvl="2" w:tplc="EE1432A2">
      <w:start w:val="1"/>
      <w:numFmt w:val="lowerRoman"/>
      <w:lvlText w:val="%3."/>
      <w:lvlJc w:val="right"/>
      <w:pPr>
        <w:ind w:left="2160" w:hanging="180"/>
      </w:pPr>
    </w:lvl>
    <w:lvl w:ilvl="3" w:tplc="F5A41456">
      <w:start w:val="1"/>
      <w:numFmt w:val="decimal"/>
      <w:lvlText w:val="%4."/>
      <w:lvlJc w:val="left"/>
      <w:pPr>
        <w:ind w:left="2880" w:hanging="360"/>
      </w:pPr>
    </w:lvl>
    <w:lvl w:ilvl="4" w:tplc="6F126DF2">
      <w:start w:val="1"/>
      <w:numFmt w:val="lowerLetter"/>
      <w:lvlText w:val="%5."/>
      <w:lvlJc w:val="left"/>
      <w:pPr>
        <w:ind w:left="3600" w:hanging="360"/>
      </w:pPr>
    </w:lvl>
    <w:lvl w:ilvl="5" w:tplc="6EE815BC">
      <w:start w:val="1"/>
      <w:numFmt w:val="lowerRoman"/>
      <w:lvlText w:val="%6."/>
      <w:lvlJc w:val="right"/>
      <w:pPr>
        <w:ind w:left="4320" w:hanging="180"/>
      </w:pPr>
    </w:lvl>
    <w:lvl w:ilvl="6" w:tplc="1F74F7DC">
      <w:start w:val="1"/>
      <w:numFmt w:val="decimal"/>
      <w:lvlText w:val="%7."/>
      <w:lvlJc w:val="left"/>
      <w:pPr>
        <w:ind w:left="5040" w:hanging="360"/>
      </w:pPr>
    </w:lvl>
    <w:lvl w:ilvl="7" w:tplc="55F2A52C">
      <w:start w:val="1"/>
      <w:numFmt w:val="lowerLetter"/>
      <w:lvlText w:val="%8."/>
      <w:lvlJc w:val="left"/>
      <w:pPr>
        <w:ind w:left="5760" w:hanging="360"/>
      </w:pPr>
    </w:lvl>
    <w:lvl w:ilvl="8" w:tplc="280CCBFA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6F1A6D"/>
    <w:multiLevelType w:val="multilevel"/>
    <w:tmpl w:val="D98A26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34F51EF"/>
    <w:multiLevelType w:val="multilevel"/>
    <w:tmpl w:val="E936674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5B01010"/>
    <w:multiLevelType w:val="multilevel"/>
    <w:tmpl w:val="B366F70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7784FE7"/>
    <w:multiLevelType w:val="multilevel"/>
    <w:tmpl w:val="52A4F6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A507690"/>
    <w:multiLevelType w:val="hybridMultilevel"/>
    <w:tmpl w:val="2D183C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C77E19"/>
    <w:multiLevelType w:val="multilevel"/>
    <w:tmpl w:val="A0927E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93198743">
    <w:abstractNumId w:val="0"/>
  </w:num>
  <w:num w:numId="2" w16cid:durableId="1756779547">
    <w:abstractNumId w:val="5"/>
  </w:num>
  <w:num w:numId="3" w16cid:durableId="2030065774">
    <w:abstractNumId w:val="1"/>
  </w:num>
  <w:num w:numId="4" w16cid:durableId="1511986856">
    <w:abstractNumId w:val="4"/>
  </w:num>
  <w:num w:numId="5" w16cid:durableId="1527712781">
    <w:abstractNumId w:val="6"/>
  </w:num>
  <w:num w:numId="6" w16cid:durableId="1181507222">
    <w:abstractNumId w:val="2"/>
  </w:num>
  <w:num w:numId="7" w16cid:durableId="72687828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1398"/>
    <w:rsid w:val="0000339D"/>
    <w:rsid w:val="00011398"/>
    <w:rsid w:val="000122C1"/>
    <w:rsid w:val="000970CA"/>
    <w:rsid w:val="000A4515"/>
    <w:rsid w:val="00102B8F"/>
    <w:rsid w:val="00120162"/>
    <w:rsid w:val="00167183"/>
    <w:rsid w:val="001E5D3B"/>
    <w:rsid w:val="002152AF"/>
    <w:rsid w:val="00215436"/>
    <w:rsid w:val="00225FFA"/>
    <w:rsid w:val="002710DB"/>
    <w:rsid w:val="002820A6"/>
    <w:rsid w:val="00283162"/>
    <w:rsid w:val="002846A4"/>
    <w:rsid w:val="002B493B"/>
    <w:rsid w:val="00300DA5"/>
    <w:rsid w:val="003060F0"/>
    <w:rsid w:val="00307835"/>
    <w:rsid w:val="00317A8D"/>
    <w:rsid w:val="00332A91"/>
    <w:rsid w:val="003346EB"/>
    <w:rsid w:val="00335E30"/>
    <w:rsid w:val="003A1871"/>
    <w:rsid w:val="003C3D0F"/>
    <w:rsid w:val="003E05AC"/>
    <w:rsid w:val="004172A5"/>
    <w:rsid w:val="0042178F"/>
    <w:rsid w:val="00441075"/>
    <w:rsid w:val="004D1D2D"/>
    <w:rsid w:val="004E241D"/>
    <w:rsid w:val="005060E4"/>
    <w:rsid w:val="00591F7D"/>
    <w:rsid w:val="005A4276"/>
    <w:rsid w:val="005B1BAF"/>
    <w:rsid w:val="00664E97"/>
    <w:rsid w:val="00692DA1"/>
    <w:rsid w:val="006A35E4"/>
    <w:rsid w:val="00745145"/>
    <w:rsid w:val="007A5BDA"/>
    <w:rsid w:val="0081647E"/>
    <w:rsid w:val="00825B16"/>
    <w:rsid w:val="008379F8"/>
    <w:rsid w:val="008679E5"/>
    <w:rsid w:val="00884CE4"/>
    <w:rsid w:val="008A3ED7"/>
    <w:rsid w:val="008B2A6D"/>
    <w:rsid w:val="008C73A1"/>
    <w:rsid w:val="008F1EA6"/>
    <w:rsid w:val="00975950"/>
    <w:rsid w:val="009852B9"/>
    <w:rsid w:val="009C2A8A"/>
    <w:rsid w:val="009D23D7"/>
    <w:rsid w:val="009E02BD"/>
    <w:rsid w:val="00A2092B"/>
    <w:rsid w:val="00A241AF"/>
    <w:rsid w:val="00A57B14"/>
    <w:rsid w:val="00A67E2D"/>
    <w:rsid w:val="00A818DB"/>
    <w:rsid w:val="00A92B4D"/>
    <w:rsid w:val="00AC72E2"/>
    <w:rsid w:val="00AE4E38"/>
    <w:rsid w:val="00AF0602"/>
    <w:rsid w:val="00B03D35"/>
    <w:rsid w:val="00B46533"/>
    <w:rsid w:val="00B7026C"/>
    <w:rsid w:val="00B77813"/>
    <w:rsid w:val="00B95641"/>
    <w:rsid w:val="00BC2E85"/>
    <w:rsid w:val="00BE4701"/>
    <w:rsid w:val="00C7391E"/>
    <w:rsid w:val="00C977C8"/>
    <w:rsid w:val="00CA53AB"/>
    <w:rsid w:val="00CA71A1"/>
    <w:rsid w:val="00CB58B6"/>
    <w:rsid w:val="00CF4E26"/>
    <w:rsid w:val="00D32280"/>
    <w:rsid w:val="00D613FE"/>
    <w:rsid w:val="00DA2041"/>
    <w:rsid w:val="00DA6D1C"/>
    <w:rsid w:val="00DC4929"/>
    <w:rsid w:val="00E71967"/>
    <w:rsid w:val="00EB114D"/>
    <w:rsid w:val="00EB6A1A"/>
    <w:rsid w:val="00F15EBE"/>
    <w:rsid w:val="00F35EED"/>
    <w:rsid w:val="00F47F97"/>
    <w:rsid w:val="00F6779A"/>
    <w:rsid w:val="00F67DA9"/>
    <w:rsid w:val="00F736F8"/>
    <w:rsid w:val="00F8502A"/>
    <w:rsid w:val="00F91928"/>
    <w:rsid w:val="00FA04E6"/>
    <w:rsid w:val="00FC579E"/>
    <w:rsid w:val="00FE4F79"/>
    <w:rsid w:val="00FF2A12"/>
    <w:rsid w:val="03655E7F"/>
    <w:rsid w:val="03FF4A2F"/>
    <w:rsid w:val="04868C9A"/>
    <w:rsid w:val="04B19D18"/>
    <w:rsid w:val="04CB24A6"/>
    <w:rsid w:val="0530445C"/>
    <w:rsid w:val="053B95B5"/>
    <w:rsid w:val="058559FA"/>
    <w:rsid w:val="0622EAB8"/>
    <w:rsid w:val="06A201EC"/>
    <w:rsid w:val="071C9615"/>
    <w:rsid w:val="073A3F69"/>
    <w:rsid w:val="07426BD4"/>
    <w:rsid w:val="07DAF5B4"/>
    <w:rsid w:val="084658CD"/>
    <w:rsid w:val="0891B888"/>
    <w:rsid w:val="0910F175"/>
    <w:rsid w:val="09202DCD"/>
    <w:rsid w:val="0A83DF5D"/>
    <w:rsid w:val="0AFA8327"/>
    <w:rsid w:val="0AFBB249"/>
    <w:rsid w:val="0BCDB0E4"/>
    <w:rsid w:val="0CC72B1A"/>
    <w:rsid w:val="0D5B646E"/>
    <w:rsid w:val="0EA444B2"/>
    <w:rsid w:val="0EA542C1"/>
    <w:rsid w:val="10327CDD"/>
    <w:rsid w:val="110197BE"/>
    <w:rsid w:val="1168A00E"/>
    <w:rsid w:val="1203AC9A"/>
    <w:rsid w:val="12117370"/>
    <w:rsid w:val="132ED2E4"/>
    <w:rsid w:val="13454ED7"/>
    <w:rsid w:val="1350B760"/>
    <w:rsid w:val="136745F2"/>
    <w:rsid w:val="1408264A"/>
    <w:rsid w:val="1429226A"/>
    <w:rsid w:val="14C031C7"/>
    <w:rsid w:val="15078B08"/>
    <w:rsid w:val="152C1A98"/>
    <w:rsid w:val="15CFA364"/>
    <w:rsid w:val="161E6B01"/>
    <w:rsid w:val="1652A8D8"/>
    <w:rsid w:val="16E24562"/>
    <w:rsid w:val="170C4E63"/>
    <w:rsid w:val="17711D84"/>
    <w:rsid w:val="17BC4AFD"/>
    <w:rsid w:val="17D2875A"/>
    <w:rsid w:val="17EF4A00"/>
    <w:rsid w:val="181D3533"/>
    <w:rsid w:val="1833CF62"/>
    <w:rsid w:val="1842EC45"/>
    <w:rsid w:val="18A5C2F7"/>
    <w:rsid w:val="18C64384"/>
    <w:rsid w:val="18FCCC2C"/>
    <w:rsid w:val="1931B215"/>
    <w:rsid w:val="19510F2B"/>
    <w:rsid w:val="19E967E9"/>
    <w:rsid w:val="1B03E4A1"/>
    <w:rsid w:val="1B1347C9"/>
    <w:rsid w:val="1C3A563E"/>
    <w:rsid w:val="1DD916CF"/>
    <w:rsid w:val="1E3B5A90"/>
    <w:rsid w:val="1EA6FD4D"/>
    <w:rsid w:val="1F073432"/>
    <w:rsid w:val="1FFFDDC9"/>
    <w:rsid w:val="2078B442"/>
    <w:rsid w:val="207B4C5B"/>
    <w:rsid w:val="2195382D"/>
    <w:rsid w:val="221BB4B7"/>
    <w:rsid w:val="22923E8F"/>
    <w:rsid w:val="22E2B3A4"/>
    <w:rsid w:val="230DE24A"/>
    <w:rsid w:val="245D25E3"/>
    <w:rsid w:val="248C3602"/>
    <w:rsid w:val="2523868D"/>
    <w:rsid w:val="261E7F2B"/>
    <w:rsid w:val="263E4ECA"/>
    <w:rsid w:val="26A872AE"/>
    <w:rsid w:val="26C2EBF5"/>
    <w:rsid w:val="27383470"/>
    <w:rsid w:val="27DF63FC"/>
    <w:rsid w:val="27E4C580"/>
    <w:rsid w:val="2883920E"/>
    <w:rsid w:val="2972E1F8"/>
    <w:rsid w:val="2AAAEE9B"/>
    <w:rsid w:val="2B1D7875"/>
    <w:rsid w:val="2C2CBAE7"/>
    <w:rsid w:val="2C7CDA9E"/>
    <w:rsid w:val="2D5CAAE6"/>
    <w:rsid w:val="2E390160"/>
    <w:rsid w:val="2EA48C68"/>
    <w:rsid w:val="2ED155B5"/>
    <w:rsid w:val="2F19F5CB"/>
    <w:rsid w:val="2FBFEF71"/>
    <w:rsid w:val="2FC5419D"/>
    <w:rsid w:val="31B40DB2"/>
    <w:rsid w:val="322BF860"/>
    <w:rsid w:val="33D5AE50"/>
    <w:rsid w:val="33D8BC11"/>
    <w:rsid w:val="340A95C2"/>
    <w:rsid w:val="34171A4C"/>
    <w:rsid w:val="344AF280"/>
    <w:rsid w:val="349074E8"/>
    <w:rsid w:val="35B44B7F"/>
    <w:rsid w:val="35E446FF"/>
    <w:rsid w:val="35F027D9"/>
    <w:rsid w:val="36451BFF"/>
    <w:rsid w:val="37FDCBE4"/>
    <w:rsid w:val="38C6483D"/>
    <w:rsid w:val="394A79E3"/>
    <w:rsid w:val="39BDF461"/>
    <w:rsid w:val="3A4D7DD7"/>
    <w:rsid w:val="3A64490C"/>
    <w:rsid w:val="3B42BF7B"/>
    <w:rsid w:val="3BA731A4"/>
    <w:rsid w:val="3C158CE9"/>
    <w:rsid w:val="3C5961FA"/>
    <w:rsid w:val="3C9DDCD5"/>
    <w:rsid w:val="3D3B4C35"/>
    <w:rsid w:val="3E93EF65"/>
    <w:rsid w:val="3E981192"/>
    <w:rsid w:val="3EC9CD4A"/>
    <w:rsid w:val="3FA66791"/>
    <w:rsid w:val="41D1B85F"/>
    <w:rsid w:val="4221203B"/>
    <w:rsid w:val="43159112"/>
    <w:rsid w:val="4379EFC2"/>
    <w:rsid w:val="4449FE6A"/>
    <w:rsid w:val="44864469"/>
    <w:rsid w:val="44F2DF31"/>
    <w:rsid w:val="472C0988"/>
    <w:rsid w:val="474AD023"/>
    <w:rsid w:val="48011D4C"/>
    <w:rsid w:val="482B5A87"/>
    <w:rsid w:val="489EAD64"/>
    <w:rsid w:val="49BF6AE4"/>
    <w:rsid w:val="49DF96DE"/>
    <w:rsid w:val="4AAA019C"/>
    <w:rsid w:val="4AB707C3"/>
    <w:rsid w:val="4B2FE58F"/>
    <w:rsid w:val="4B307EB2"/>
    <w:rsid w:val="4C27B631"/>
    <w:rsid w:val="4C701AAE"/>
    <w:rsid w:val="4CD4ED10"/>
    <w:rsid w:val="4D11F3C1"/>
    <w:rsid w:val="4D1D7714"/>
    <w:rsid w:val="4DFCA5E4"/>
    <w:rsid w:val="4E311704"/>
    <w:rsid w:val="4FA3D46D"/>
    <w:rsid w:val="4FBC9299"/>
    <w:rsid w:val="51B3715E"/>
    <w:rsid w:val="51C3271D"/>
    <w:rsid w:val="51E79350"/>
    <w:rsid w:val="5289F7ED"/>
    <w:rsid w:val="53BC0DC3"/>
    <w:rsid w:val="543B6917"/>
    <w:rsid w:val="54584050"/>
    <w:rsid w:val="54B3443A"/>
    <w:rsid w:val="5501304E"/>
    <w:rsid w:val="552F93DD"/>
    <w:rsid w:val="55715829"/>
    <w:rsid w:val="55B1C7B8"/>
    <w:rsid w:val="55DFCC73"/>
    <w:rsid w:val="560859B6"/>
    <w:rsid w:val="56785841"/>
    <w:rsid w:val="56EC3DF9"/>
    <w:rsid w:val="56F49B90"/>
    <w:rsid w:val="57AB33BF"/>
    <w:rsid w:val="57B6719A"/>
    <w:rsid w:val="57D47DE5"/>
    <w:rsid w:val="58090668"/>
    <w:rsid w:val="5824DD09"/>
    <w:rsid w:val="58D55CCB"/>
    <w:rsid w:val="5AEC417E"/>
    <w:rsid w:val="5B191B0B"/>
    <w:rsid w:val="5C0F6843"/>
    <w:rsid w:val="5C51C712"/>
    <w:rsid w:val="5D03FA87"/>
    <w:rsid w:val="5DA8A954"/>
    <w:rsid w:val="5F39C470"/>
    <w:rsid w:val="607A515C"/>
    <w:rsid w:val="60EB6AB6"/>
    <w:rsid w:val="614E1130"/>
    <w:rsid w:val="61D6E6A5"/>
    <w:rsid w:val="61F21EC7"/>
    <w:rsid w:val="62C115E1"/>
    <w:rsid w:val="638A94F8"/>
    <w:rsid w:val="6393C076"/>
    <w:rsid w:val="63E30A87"/>
    <w:rsid w:val="6409B1DC"/>
    <w:rsid w:val="642278BA"/>
    <w:rsid w:val="64417D68"/>
    <w:rsid w:val="659B6DA3"/>
    <w:rsid w:val="65E16305"/>
    <w:rsid w:val="669EF8EF"/>
    <w:rsid w:val="66DA1D3C"/>
    <w:rsid w:val="6851A151"/>
    <w:rsid w:val="686F0E04"/>
    <w:rsid w:val="68ACB08C"/>
    <w:rsid w:val="69185F89"/>
    <w:rsid w:val="69ADD5D1"/>
    <w:rsid w:val="6A2CB2A6"/>
    <w:rsid w:val="6CA8E082"/>
    <w:rsid w:val="6D004895"/>
    <w:rsid w:val="6D20E95B"/>
    <w:rsid w:val="6D5A750A"/>
    <w:rsid w:val="6E34B15D"/>
    <w:rsid w:val="6E71244C"/>
    <w:rsid w:val="6EA66AFE"/>
    <w:rsid w:val="6F86FDDE"/>
    <w:rsid w:val="6FF7909C"/>
    <w:rsid w:val="713925F1"/>
    <w:rsid w:val="713F34E6"/>
    <w:rsid w:val="715AE336"/>
    <w:rsid w:val="71FDD395"/>
    <w:rsid w:val="7212E250"/>
    <w:rsid w:val="721A459F"/>
    <w:rsid w:val="726204EB"/>
    <w:rsid w:val="7345708A"/>
    <w:rsid w:val="74167CD5"/>
    <w:rsid w:val="74308F97"/>
    <w:rsid w:val="7469BD3D"/>
    <w:rsid w:val="749BFA8E"/>
    <w:rsid w:val="74AC8141"/>
    <w:rsid w:val="74E5CBEA"/>
    <w:rsid w:val="74E66B7E"/>
    <w:rsid w:val="750829BF"/>
    <w:rsid w:val="75159455"/>
    <w:rsid w:val="7559AC45"/>
    <w:rsid w:val="75938CCA"/>
    <w:rsid w:val="75C7D5F2"/>
    <w:rsid w:val="76719A5D"/>
    <w:rsid w:val="76E1B546"/>
    <w:rsid w:val="7716CB63"/>
    <w:rsid w:val="77808DE9"/>
    <w:rsid w:val="78137C3B"/>
    <w:rsid w:val="7860650C"/>
    <w:rsid w:val="78E679C5"/>
    <w:rsid w:val="790A1057"/>
    <w:rsid w:val="79CD263B"/>
    <w:rsid w:val="7AC0B9C7"/>
    <w:rsid w:val="7B72F158"/>
    <w:rsid w:val="7B7CAD67"/>
    <w:rsid w:val="7B8F0CEE"/>
    <w:rsid w:val="7C4177A8"/>
    <w:rsid w:val="7CDF44F7"/>
    <w:rsid w:val="7D2BC632"/>
    <w:rsid w:val="7D7AC7F7"/>
    <w:rsid w:val="7DAB160D"/>
    <w:rsid w:val="7E11C19B"/>
    <w:rsid w:val="7E360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BBB431"/>
  <w15:chartTrackingRefBased/>
  <w15:docId w15:val="{8E509F96-F733-4909-9F7E-43938E853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1398"/>
    <w:pPr>
      <w:jc w:val="both"/>
    </w:pPr>
    <w:rPr>
      <w:rFonts w:ascii="Faustina" w:hAnsi="Faustina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A04E6"/>
    <w:pPr>
      <w:keepNext/>
      <w:pBdr>
        <w:bottom w:val="single" w:sz="4" w:space="1" w:color="auto"/>
      </w:pBdr>
      <w:spacing w:before="360"/>
      <w:jc w:val="left"/>
      <w:outlineLvl w:val="0"/>
    </w:pPr>
    <w:rPr>
      <w:b/>
      <w:bCs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91928"/>
    <w:pPr>
      <w:spacing w:before="240"/>
      <w:jc w:val="left"/>
      <w:outlineLvl w:val="1"/>
    </w:pPr>
    <w:rPr>
      <w:b/>
      <w:b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91928"/>
    <w:pPr>
      <w:jc w:val="left"/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977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977C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977C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977C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977C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977C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A04E6"/>
    <w:rPr>
      <w:rFonts w:ascii="Faustina" w:hAnsi="Faustina" w:cs="Times New Roman"/>
      <w:b/>
      <w:bCs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F91928"/>
    <w:rPr>
      <w:rFonts w:ascii="Faustina" w:hAnsi="Faustina" w:cs="Times New Roman"/>
      <w:b/>
      <w:b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F91928"/>
    <w:rPr>
      <w:rFonts w:ascii="Faustina" w:hAnsi="Faustina" w:cs="Times New Roman"/>
      <w:b/>
      <w:bCs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977C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977C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977C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977C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977C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977C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Subtitle"/>
    <w:link w:val="TitleChar"/>
    <w:uiPriority w:val="10"/>
    <w:qFormat/>
    <w:rsid w:val="00F8502A"/>
    <w:pPr>
      <w:spacing w:after="0" w:line="240" w:lineRule="auto"/>
      <w:jc w:val="center"/>
    </w:pPr>
    <w:rPr>
      <w:b/>
      <w:bCs/>
      <w:spacing w:val="-20"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F8502A"/>
    <w:rPr>
      <w:rFonts w:ascii="Faustina" w:hAnsi="Faustina" w:cs="Times New Roman"/>
      <w:b/>
      <w:bCs/>
      <w:spacing w:val="-20"/>
      <w:sz w:val="48"/>
      <w:szCs w:val="48"/>
    </w:rPr>
  </w:style>
  <w:style w:type="paragraph" w:styleId="Subtitle">
    <w:name w:val="Subtitle"/>
    <w:next w:val="Normal"/>
    <w:link w:val="SubtitleChar"/>
    <w:uiPriority w:val="11"/>
    <w:qFormat/>
    <w:rsid w:val="008379F8"/>
    <w:pPr>
      <w:spacing w:after="0" w:line="240" w:lineRule="auto"/>
      <w:ind w:left="29"/>
    </w:pPr>
    <w:rPr>
      <w:rFonts w:ascii="Faustina" w:hAnsi="Faustina" w:cs="Times New Roman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8379F8"/>
    <w:rPr>
      <w:rFonts w:ascii="Faustina" w:hAnsi="Faustina" w:cs="Times New Roman"/>
      <w:sz w:val="24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rsid w:val="004D1D2D"/>
    <w:pPr>
      <w:ind w:left="720"/>
    </w:pPr>
    <w:rPr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D1D2D"/>
    <w:rPr>
      <w:rFonts w:ascii="Faustina" w:hAnsi="Faustina" w:cs="Times New Roman"/>
      <w:color w:val="404040" w:themeColor="text1" w:themeTint="BF"/>
      <w:sz w:val="24"/>
      <w:szCs w:val="24"/>
    </w:rPr>
  </w:style>
  <w:style w:type="paragraph" w:styleId="ListParagraph">
    <w:name w:val="List Paragraph"/>
    <w:basedOn w:val="Normal"/>
    <w:uiPriority w:val="34"/>
    <w:qFormat/>
    <w:rsid w:val="00C977C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rsid w:val="003A1871"/>
    <w:rPr>
      <w:i/>
      <w:iCs/>
      <w:color w:val="auto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A6D1C"/>
    <w:pPr>
      <w:pBdr>
        <w:top w:val="single" w:sz="24" w:space="4" w:color="FFFFFF" w:themeColor="background1"/>
        <w:left w:val="single" w:sz="24" w:space="16" w:color="404040" w:themeColor="text1" w:themeTint="BF"/>
        <w:bottom w:val="single" w:sz="24" w:space="4" w:color="FFFFFF" w:themeColor="background1"/>
      </w:pBdr>
      <w:spacing w:before="120"/>
      <w:ind w:left="720"/>
    </w:pPr>
  </w:style>
  <w:style w:type="character" w:customStyle="1" w:styleId="IntenseQuoteChar">
    <w:name w:val="Intense Quote Char"/>
    <w:basedOn w:val="DefaultParagraphFont"/>
    <w:link w:val="IntenseQuote"/>
    <w:uiPriority w:val="30"/>
    <w:rsid w:val="00DA6D1C"/>
    <w:rPr>
      <w:rFonts w:ascii="Faustina" w:hAnsi="Faustina" w:cs="Times New Roman"/>
      <w:sz w:val="24"/>
      <w:szCs w:val="24"/>
    </w:rPr>
  </w:style>
  <w:style w:type="character" w:styleId="IntenseReference">
    <w:name w:val="Intense Reference"/>
    <w:basedOn w:val="DefaultParagraphFont"/>
    <w:uiPriority w:val="32"/>
    <w:rsid w:val="00C977C8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C977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DC4929"/>
    <w:pPr>
      <w:spacing w:after="0" w:line="240" w:lineRule="auto"/>
    </w:pPr>
    <w:rPr>
      <w:rFonts w:ascii="Faustina" w:hAnsi="Faustina" w:cs="Times New Roman"/>
      <w:sz w:val="24"/>
      <w:szCs w:val="24"/>
    </w:rPr>
  </w:style>
  <w:style w:type="paragraph" w:customStyle="1" w:styleId="Metadata">
    <w:name w:val="Metadata"/>
    <w:basedOn w:val="Normal"/>
    <w:rsid w:val="004D1D2D"/>
    <w:pPr>
      <w:spacing w:after="0" w:line="240" w:lineRule="auto"/>
      <w:jc w:val="right"/>
    </w:pPr>
  </w:style>
  <w:style w:type="character" w:styleId="SubtleEmphasis">
    <w:name w:val="Subtle Emphasis"/>
    <w:basedOn w:val="DefaultParagraphFont"/>
    <w:uiPriority w:val="19"/>
    <w:rsid w:val="003A1871"/>
    <w:rPr>
      <w:i/>
      <w:iCs/>
      <w:color w:val="auto"/>
    </w:rPr>
  </w:style>
  <w:style w:type="character" w:styleId="Emphasis">
    <w:name w:val="Emphasis"/>
    <w:basedOn w:val="DefaultParagraphFont"/>
    <w:uiPriority w:val="20"/>
    <w:rsid w:val="003A1871"/>
    <w:rPr>
      <w:i/>
      <w:iCs/>
    </w:rPr>
  </w:style>
  <w:style w:type="character" w:styleId="Strong">
    <w:name w:val="Strong"/>
    <w:basedOn w:val="DefaultParagraphFont"/>
    <w:uiPriority w:val="22"/>
    <w:rsid w:val="003A1871"/>
    <w:rPr>
      <w:b/>
      <w:bCs/>
    </w:rPr>
  </w:style>
  <w:style w:type="character" w:styleId="SubtleReference">
    <w:name w:val="Subtle Reference"/>
    <w:basedOn w:val="DefaultParagraphFont"/>
    <w:uiPriority w:val="31"/>
    <w:rsid w:val="003A1871"/>
    <w:rPr>
      <w:smallCaps/>
      <w:color w:val="5A5A5A" w:themeColor="text1" w:themeTint="A5"/>
    </w:rPr>
  </w:style>
  <w:style w:type="character" w:styleId="BookTitle">
    <w:name w:val="Book Title"/>
    <w:basedOn w:val="DefaultParagraphFont"/>
    <w:uiPriority w:val="33"/>
    <w:rsid w:val="004D1D2D"/>
    <w:rPr>
      <w:b w:val="0"/>
      <w:bCs/>
      <w:i/>
      <w:iCs/>
      <w:spacing w:val="0"/>
    </w:rPr>
  </w:style>
  <w:style w:type="paragraph" w:styleId="Header">
    <w:name w:val="header"/>
    <w:basedOn w:val="Normal"/>
    <w:link w:val="HeaderChar"/>
    <w:uiPriority w:val="99"/>
    <w:unhideWhenUsed/>
    <w:rsid w:val="00AF06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0602"/>
    <w:rPr>
      <w:rFonts w:ascii="Faustina" w:hAnsi="Faustina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F06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0602"/>
    <w:rPr>
      <w:rFonts w:ascii="Faustina" w:hAnsi="Faustina" w:cs="Times New Roman"/>
      <w:sz w:val="24"/>
      <w:szCs w:val="24"/>
    </w:rPr>
  </w:style>
  <w:style w:type="table" w:styleId="TableGridLight">
    <w:name w:val="Grid Table Light"/>
    <w:basedOn w:val="TableNormal"/>
    <w:uiPriority w:val="4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406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53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95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22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71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288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46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11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32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469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920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705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55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91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029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119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940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424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626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249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032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996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73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237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444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166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30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330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178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177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178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911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430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766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060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718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896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805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273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80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850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526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96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61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62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756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085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129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021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669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06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071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804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295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643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295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319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89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531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186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410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874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68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654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435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806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17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464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628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267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44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573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165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790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575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005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871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470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265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424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694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69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238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172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128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798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188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258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281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622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326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730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631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288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770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126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511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565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947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466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97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054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325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16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545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138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10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092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697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4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033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240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378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934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801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656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411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611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268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52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25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152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97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659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549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464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065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21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2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7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171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46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313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149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580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887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859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345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036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300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331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678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867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878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889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41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970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734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684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394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636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953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072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945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43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594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microsoft.com/office/2020/10/relationships/intelligence" Target="intelligence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stwenc.sharepoint.com/sites/St.Wenceslaus9/Templates/St.%20Wenceslaus%20Info%20Documen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7B66F11EE6D464D95DC6A6DF4428EA9" ma:contentTypeVersion="15" ma:contentTypeDescription="Create a new document." ma:contentTypeScope="" ma:versionID="bcfa1326c52e94d0b46b5a5857e148ad">
  <xsd:schema xmlns:xsd="http://www.w3.org/2001/XMLSchema" xmlns:xs="http://www.w3.org/2001/XMLSchema" xmlns:p="http://schemas.microsoft.com/office/2006/metadata/properties" xmlns:ns2="48ae9cb5-e8cd-4e79-bdb9-e00f0649f151" xmlns:ns3="e9ea4b1a-2ae2-4cd0-a40f-b48718b02b09" targetNamespace="http://schemas.microsoft.com/office/2006/metadata/properties" ma:root="true" ma:fieldsID="f51c4bace3c7e312bee2075c9bb8c7b0" ns2:_="" ns3:_="">
    <xsd:import namespace="48ae9cb5-e8cd-4e79-bdb9-e00f0649f151"/>
    <xsd:import namespace="e9ea4b1a-2ae2-4cd0-a40f-b48718b02b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ae9cb5-e8cd-4e79-bdb9-e00f0649f1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448a1d7-d298-458c-a194-b0635299f93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ea4b1a-2ae2-4cd0-a40f-b48718b02b0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01c72af-b4ce-4ba8-b32f-1616fa53f64a}" ma:internalName="TaxCatchAll" ma:showField="CatchAllData" ma:web="e9ea4b1a-2ae2-4cd0-a40f-b48718b02b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9ea4b1a-2ae2-4cd0-a40f-b48718b02b09" xsi:nil="true"/>
    <lcf76f155ced4ddcb4097134ff3c332f xmlns="48ae9cb5-e8cd-4e79-bdb9-e00f0649f15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AA25C44-99A9-49CE-B249-4680E2DEB5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ae9cb5-e8cd-4e79-bdb9-e00f0649f151"/>
    <ds:schemaRef ds:uri="e9ea4b1a-2ae2-4cd0-a40f-b48718b02b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0C53327-D926-4CCB-9F2B-B507E65C1BA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24AF7D6-9F0D-44A9-8CE1-93C20B6A0753}">
  <ds:schemaRefs>
    <ds:schemaRef ds:uri="http://schemas.microsoft.com/office/2006/metadata/properties"/>
    <ds:schemaRef ds:uri="http://schemas.microsoft.com/office/infopath/2007/PartnerControls"/>
    <ds:schemaRef ds:uri="e9ea4b1a-2ae2-4cd0-a40f-b48718b02b09"/>
    <ds:schemaRef ds:uri="48ae9cb5-e8cd-4e79-bdb9-e00f0649f15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St.%20Wenceslaus%20Info%20Document</Template>
  <TotalTime>7</TotalTime>
  <Pages>1</Pages>
  <Words>268</Words>
  <Characters>1238</Characters>
  <Application>Microsoft Office Word</Application>
  <DocSecurity>0</DocSecurity>
  <Lines>51</Lines>
  <Paragraphs>55</Paragraphs>
  <ScaleCrop>false</ScaleCrop>
  <Company/>
  <LinksUpToDate>false</LinksUpToDate>
  <CharactersWithSpaces>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 Udell</dc:creator>
  <cp:keywords/>
  <dc:description/>
  <cp:lastModifiedBy>Ian Udell</cp:lastModifiedBy>
  <cp:revision>46</cp:revision>
  <dcterms:created xsi:type="dcterms:W3CDTF">2025-07-23T17:24:00Z</dcterms:created>
  <dcterms:modified xsi:type="dcterms:W3CDTF">2026-06-04T16:05:00Z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0x01010097B66F11EE6D464D95DC6A6DF4428EA9</vt:lpwstr>
  </property>
  <property fmtid="{D5CDD505-2E9C-101B-9397-08002B2CF9AE}" pid="3" name="Order">
    <vt:r8>600</vt:r8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  <property fmtid="{D5CDD505-2E9C-101B-9397-08002B2CF9AE}" pid="7" name="MediaServiceImageTags">
    <vt:lpwstr/>
  </property>
</Properties>
</file>