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10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505"/>
      </w:tblGrid>
      <w:tr w:rsidR="00C977C8" w:rsidRPr="00C7391E" w14:paraId="6317E22B" w14:textId="77777777" w:rsidTr="00745145">
        <w:trPr>
          <w:trHeight w:val="930"/>
        </w:trPr>
        <w:tc>
          <w:tcPr>
            <w:tcW w:w="5400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  <w:vAlign w:val="bottom"/>
          </w:tcPr>
          <w:p w14:paraId="38B08691" w14:textId="24739E89" w:rsidR="00011398" w:rsidRPr="00011398" w:rsidRDefault="2B1D7875" w:rsidP="00011398">
            <w:pPr>
              <w:pStyle w:val="Title"/>
              <w:jc w:val="left"/>
            </w:pPr>
            <w:r>
              <w:t>Universal Prayer </w:t>
            </w:r>
            <w:r w:rsidR="084658CD">
              <w:t>(Priest)</w:t>
            </w:r>
          </w:p>
          <w:p w14:paraId="352BF9E2" w14:textId="6BB300DD" w:rsidR="00EB6A1A" w:rsidRPr="00EB6A1A" w:rsidRDefault="005060E4" w:rsidP="00EB6A1A">
            <w:pPr>
              <w:pStyle w:val="Subtitle"/>
            </w:pPr>
            <w:r>
              <w:t>Advent and Christmastide</w:t>
            </w:r>
          </w:p>
        </w:tc>
        <w:tc>
          <w:tcPr>
            <w:tcW w:w="5505" w:type="dxa"/>
            <w:tcBorders>
              <w:top w:val="none" w:sz="4" w:space="0" w:color="BFBFBF" w:themeColor="background1" w:themeShade="BF"/>
              <w:left w:val="none" w:sz="4" w:space="0" w:color="BFBFBF" w:themeColor="background1" w:themeShade="BF"/>
              <w:bottom w:val="nil"/>
              <w:right w:val="none" w:sz="4" w:space="0" w:color="BFBFBF" w:themeColor="background1" w:themeShade="BF"/>
            </w:tcBorders>
          </w:tcPr>
          <w:p w14:paraId="26548AD2" w14:textId="6314B930" w:rsidR="7345708A" w:rsidRDefault="7345708A" w:rsidP="7345708A">
            <w:pPr>
              <w:pStyle w:val="Title"/>
              <w:jc w:val="left"/>
            </w:pPr>
          </w:p>
        </w:tc>
      </w:tr>
      <w:tr w:rsidR="005060E4" w:rsidRPr="00C7391E" w14:paraId="16699C85" w14:textId="77777777" w:rsidTr="00745145">
        <w:trPr>
          <w:trHeight w:val="393"/>
        </w:trPr>
        <w:tc>
          <w:tcPr>
            <w:tcW w:w="10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8A7C9" w14:textId="52820A1D" w:rsidR="005060E4" w:rsidRPr="00167183" w:rsidRDefault="005060E4" w:rsidP="002846A4">
            <w:pPr>
              <w:pStyle w:val="Title"/>
              <w:spacing w:after="80"/>
              <w:rPr>
                <w:sz w:val="36"/>
                <w:szCs w:val="36"/>
              </w:rPr>
            </w:pPr>
            <w:r w:rsidRPr="00167183">
              <w:rPr>
                <w:sz w:val="36"/>
                <w:szCs w:val="36"/>
              </w:rPr>
              <w:t>Priest’s Introduction</w:t>
            </w:r>
          </w:p>
        </w:tc>
      </w:tr>
    </w:tbl>
    <w:tbl>
      <w:tblPr>
        <w:tblStyle w:val="TableGrid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490"/>
      </w:tblGrid>
      <w:tr w:rsidR="00B46533" w14:paraId="7EE80F52" w14:textId="77777777" w:rsidTr="008F1EA6">
        <w:tc>
          <w:tcPr>
            <w:tcW w:w="5395" w:type="dxa"/>
          </w:tcPr>
          <w:p w14:paraId="7DAD00D2" w14:textId="5D5C1041" w:rsidR="00B46533" w:rsidRPr="00747CEA" w:rsidRDefault="00B46533" w:rsidP="00747CEA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747CEA">
              <w:rPr>
                <w:sz w:val="32"/>
                <w:szCs w:val="32"/>
                <w:u w:val="single"/>
              </w:rPr>
              <w:t>General Formula I</w:t>
            </w:r>
          </w:p>
          <w:p w14:paraId="7105709F" w14:textId="77777777" w:rsidR="00B46533" w:rsidRPr="00747CEA" w:rsidRDefault="00B46533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>To God the Father almighty,</w:t>
            </w:r>
          </w:p>
          <w:p w14:paraId="78BE792C" w14:textId="77777777" w:rsidR="00B46533" w:rsidRPr="00747CEA" w:rsidRDefault="00B46533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>dear brethren (brothers and sisters),</w:t>
            </w:r>
          </w:p>
          <w:p w14:paraId="3E3B7F1A" w14:textId="77777777" w:rsidR="00B46533" w:rsidRPr="00747CEA" w:rsidRDefault="00B46533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>may every prayer of our heart be directed,</w:t>
            </w:r>
          </w:p>
          <w:p w14:paraId="52F74513" w14:textId="77777777" w:rsidR="00BE4701" w:rsidRPr="00747CEA" w:rsidRDefault="00B46533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for his will it is that all humanity should </w:t>
            </w:r>
          </w:p>
          <w:p w14:paraId="0B87D480" w14:textId="11839876" w:rsidR="00B46533" w:rsidRPr="00747CEA" w:rsidRDefault="00BE4701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     </w:t>
            </w:r>
            <w:r w:rsidR="00B46533" w:rsidRPr="00747CEA">
              <w:rPr>
                <w:sz w:val="28"/>
                <w:szCs w:val="28"/>
              </w:rPr>
              <w:t>be saved</w:t>
            </w:r>
          </w:p>
          <w:p w14:paraId="3C443578" w14:textId="77777777" w:rsidR="00B46533" w:rsidRPr="00747CEA" w:rsidRDefault="00B46533" w:rsidP="00747CEA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>and come to t</w:t>
            </w:r>
            <w:r w:rsidR="00335E30" w:rsidRPr="00747CEA">
              <w:rPr>
                <w:sz w:val="28"/>
                <w:szCs w:val="28"/>
              </w:rPr>
              <w:t>h</w:t>
            </w:r>
            <w:r w:rsidRPr="00747CEA">
              <w:rPr>
                <w:sz w:val="28"/>
                <w:szCs w:val="28"/>
              </w:rPr>
              <w:t>e knowledge of the truth.</w:t>
            </w:r>
          </w:p>
          <w:p w14:paraId="06C47AA9" w14:textId="7F73C111" w:rsidR="008F1EA6" w:rsidRPr="00747CEA" w:rsidRDefault="008F1EA6" w:rsidP="00747CEA">
            <w:pPr>
              <w:pStyle w:val="NoSpacing"/>
              <w:tabs>
                <w:tab w:val="center" w:pos="531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490" w:type="dxa"/>
          </w:tcPr>
          <w:p w14:paraId="38EB1D02" w14:textId="02F511E2" w:rsidR="00A67E2D" w:rsidRPr="00747CEA" w:rsidRDefault="00A67E2D" w:rsidP="00747CEA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747CEA">
              <w:rPr>
                <w:sz w:val="32"/>
                <w:szCs w:val="32"/>
                <w:u w:val="single"/>
              </w:rPr>
              <w:t>General Formula II</w:t>
            </w:r>
          </w:p>
          <w:p w14:paraId="2EC4A826" w14:textId="77777777" w:rsidR="00A67E2D" w:rsidRP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>Brethren (brothers and sisters),</w:t>
            </w:r>
          </w:p>
          <w:p w14:paraId="49738C27" w14:textId="77777777" w:rsidR="00A67E2D" w:rsidRP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>as we now make our prayer</w:t>
            </w:r>
          </w:p>
          <w:p w14:paraId="70D47F8B" w14:textId="77777777" w:rsidR="00A67E2D" w:rsidRP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>for our community and for the world,</w:t>
            </w:r>
          </w:p>
          <w:p w14:paraId="232DED5C" w14:textId="77777777" w:rsidR="00A67E2D" w:rsidRP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>let us all pray to Christ the Lord,</w:t>
            </w:r>
          </w:p>
          <w:p w14:paraId="33F7B19F" w14:textId="77777777" w:rsidR="00A67E2D" w:rsidRP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>not only for ourselves and our own needs,</w:t>
            </w:r>
          </w:p>
          <w:p w14:paraId="0AE94D60" w14:textId="77777777" w:rsidR="00B46533" w:rsidRP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>but for the entire people.</w:t>
            </w:r>
          </w:p>
          <w:p w14:paraId="3AA24970" w14:textId="4065FA60" w:rsidR="008F1EA6" w:rsidRPr="00747CEA" w:rsidRDefault="008F1EA6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</w:p>
        </w:tc>
      </w:tr>
      <w:tr w:rsidR="00B46533" w14:paraId="6E96279D" w14:textId="77777777" w:rsidTr="008F1EA6">
        <w:tc>
          <w:tcPr>
            <w:tcW w:w="5395" w:type="dxa"/>
          </w:tcPr>
          <w:p w14:paraId="1E1EA2F1" w14:textId="48536869" w:rsidR="00A67E2D" w:rsidRPr="00747CEA" w:rsidRDefault="00A67E2D" w:rsidP="00747CEA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747CEA">
              <w:rPr>
                <w:sz w:val="32"/>
                <w:szCs w:val="32"/>
                <w:u w:val="single"/>
              </w:rPr>
              <w:t>Advent</w:t>
            </w:r>
          </w:p>
          <w:p w14:paraId="185DBBBD" w14:textId="77777777" w:rsidR="00A67E2D" w:rsidRP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As we await with longing </w:t>
            </w:r>
          </w:p>
          <w:p w14:paraId="5EF80060" w14:textId="77777777" w:rsidR="00A67E2D" w:rsidRP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the coming of our Lord Jesus Christ, </w:t>
            </w:r>
          </w:p>
          <w:p w14:paraId="6B333DFC" w14:textId="54750C9E" w:rsidR="00A67E2D" w:rsidRP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dear brethren (brothers and sisters), </w:t>
            </w:r>
          </w:p>
          <w:p w14:paraId="2AC8DDC2" w14:textId="77777777" w:rsid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let us with renewed devotion beseech his </w:t>
            </w:r>
          </w:p>
          <w:p w14:paraId="27DDE7F5" w14:textId="0EF7A663" w:rsidR="00A67E2D" w:rsidRPr="00747CEA" w:rsidRDefault="00747CEA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67E2D" w:rsidRPr="00747CEA">
              <w:rPr>
                <w:sz w:val="28"/>
                <w:szCs w:val="28"/>
              </w:rPr>
              <w:t xml:space="preserve">mercy, </w:t>
            </w:r>
          </w:p>
          <w:p w14:paraId="07185BC7" w14:textId="77777777" w:rsidR="00A67E2D" w:rsidRP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that, as he came into the world </w:t>
            </w:r>
          </w:p>
          <w:p w14:paraId="4C85967E" w14:textId="77777777" w:rsidR="00A67E2D" w:rsidRP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to bring the good news to the poor </w:t>
            </w:r>
          </w:p>
          <w:p w14:paraId="3BEB3844" w14:textId="77777777" w:rsidR="00A67E2D" w:rsidRP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and heal the contrite of heart, </w:t>
            </w:r>
          </w:p>
          <w:p w14:paraId="49DA5009" w14:textId="77777777" w:rsidR="00A67E2D" w:rsidRPr="00747CEA" w:rsidRDefault="00A67E2D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proofErr w:type="gramStart"/>
            <w:r w:rsidRPr="00747CEA">
              <w:rPr>
                <w:sz w:val="28"/>
                <w:szCs w:val="28"/>
              </w:rPr>
              <w:t>so</w:t>
            </w:r>
            <w:proofErr w:type="gramEnd"/>
            <w:r w:rsidRPr="00747CEA">
              <w:rPr>
                <w:sz w:val="28"/>
                <w:szCs w:val="28"/>
              </w:rPr>
              <w:t xml:space="preserve"> in our own time, also, </w:t>
            </w:r>
          </w:p>
          <w:p w14:paraId="27A0C17D" w14:textId="490CFE1B" w:rsidR="00B46533" w:rsidRPr="00747CEA" w:rsidRDefault="00A67E2D" w:rsidP="00747CEA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>he may bring salvation to all in need.</w:t>
            </w:r>
          </w:p>
        </w:tc>
        <w:tc>
          <w:tcPr>
            <w:tcW w:w="5490" w:type="dxa"/>
          </w:tcPr>
          <w:p w14:paraId="45D05E74" w14:textId="7DA9F6BB" w:rsidR="00B46533" w:rsidRPr="00747CEA" w:rsidRDefault="00B46533" w:rsidP="00747CEA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  <w:r w:rsidRPr="00747CEA">
              <w:rPr>
                <w:sz w:val="32"/>
                <w:szCs w:val="32"/>
                <w:u w:val="single"/>
              </w:rPr>
              <w:t>Christmas</w:t>
            </w:r>
          </w:p>
          <w:p w14:paraId="59BD3ED6" w14:textId="062E6DA0" w:rsidR="00884CE4" w:rsidRPr="00747CEA" w:rsidRDefault="0042178F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On this day </w:t>
            </w:r>
            <w:r w:rsidR="00884CE4" w:rsidRPr="00747CEA">
              <w:rPr>
                <w:sz w:val="28"/>
                <w:szCs w:val="28"/>
              </w:rPr>
              <w:t>(</w:t>
            </w:r>
            <w:r w:rsidR="00747CEA">
              <w:rPr>
                <w:sz w:val="28"/>
                <w:szCs w:val="28"/>
              </w:rPr>
              <w:t>O</w:t>
            </w:r>
            <w:r w:rsidRPr="00747CEA">
              <w:rPr>
                <w:sz w:val="28"/>
                <w:szCs w:val="28"/>
              </w:rPr>
              <w:t xml:space="preserve">n this night, </w:t>
            </w:r>
            <w:r w:rsidR="00747CEA">
              <w:rPr>
                <w:sz w:val="28"/>
                <w:szCs w:val="28"/>
              </w:rPr>
              <w:t>I</w:t>
            </w:r>
            <w:r w:rsidRPr="00747CEA">
              <w:rPr>
                <w:sz w:val="28"/>
                <w:szCs w:val="28"/>
              </w:rPr>
              <w:t>n this time</w:t>
            </w:r>
            <w:r w:rsidR="00884CE4" w:rsidRPr="00747CEA">
              <w:rPr>
                <w:sz w:val="28"/>
                <w:szCs w:val="28"/>
              </w:rPr>
              <w:t>)</w:t>
            </w:r>
            <w:r w:rsidRPr="00747CEA">
              <w:rPr>
                <w:sz w:val="28"/>
                <w:szCs w:val="28"/>
              </w:rPr>
              <w:t xml:space="preserve"> </w:t>
            </w:r>
          </w:p>
          <w:p w14:paraId="18D9F39C" w14:textId="77777777" w:rsidR="00884CE4" w:rsidRPr="00747CEA" w:rsidRDefault="0042178F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>when the goodness and kindness of God our</w:t>
            </w:r>
          </w:p>
          <w:p w14:paraId="3FEA604E" w14:textId="77777777" w:rsidR="00884CE4" w:rsidRPr="00747CEA" w:rsidRDefault="00884CE4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     </w:t>
            </w:r>
            <w:r w:rsidR="0042178F" w:rsidRPr="00747CEA">
              <w:rPr>
                <w:sz w:val="28"/>
                <w:szCs w:val="28"/>
              </w:rPr>
              <w:t xml:space="preserve">savior have appeared, </w:t>
            </w:r>
          </w:p>
          <w:p w14:paraId="6DE682F5" w14:textId="2B07619A" w:rsidR="00884CE4" w:rsidRPr="00747CEA" w:rsidRDefault="0042178F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let us, dear </w:t>
            </w:r>
            <w:r w:rsidR="00884CE4" w:rsidRPr="00747CEA">
              <w:rPr>
                <w:sz w:val="28"/>
                <w:szCs w:val="28"/>
              </w:rPr>
              <w:t>brethren (</w:t>
            </w:r>
            <w:r w:rsidRPr="00747CEA">
              <w:rPr>
                <w:sz w:val="28"/>
                <w:szCs w:val="28"/>
              </w:rPr>
              <w:t>brothers and sisters</w:t>
            </w:r>
            <w:r w:rsidR="00884CE4" w:rsidRPr="00747CEA">
              <w:rPr>
                <w:sz w:val="28"/>
                <w:szCs w:val="28"/>
              </w:rPr>
              <w:t>)</w:t>
            </w:r>
            <w:r w:rsidRPr="00747CEA">
              <w:rPr>
                <w:sz w:val="28"/>
                <w:szCs w:val="28"/>
              </w:rPr>
              <w:t xml:space="preserve">, </w:t>
            </w:r>
          </w:p>
          <w:p w14:paraId="539D6C11" w14:textId="77777777" w:rsidR="00884CE4" w:rsidRPr="00747CEA" w:rsidRDefault="0042178F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humbly pour forth to him our prayers, </w:t>
            </w:r>
          </w:p>
          <w:p w14:paraId="2C3EE3B4" w14:textId="77777777" w:rsidR="00884CE4" w:rsidRPr="00747CEA" w:rsidRDefault="0042178F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>trusting not in our own good works</w:t>
            </w:r>
            <w:r w:rsidR="00884CE4" w:rsidRPr="00747CEA">
              <w:rPr>
                <w:sz w:val="28"/>
                <w:szCs w:val="28"/>
              </w:rPr>
              <w:t xml:space="preserve">, but in </w:t>
            </w:r>
          </w:p>
          <w:p w14:paraId="5D2BA642" w14:textId="3D6D5C56" w:rsidR="00B46533" w:rsidRPr="00747CEA" w:rsidRDefault="00884CE4" w:rsidP="00747CE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47CEA">
              <w:rPr>
                <w:sz w:val="28"/>
                <w:szCs w:val="28"/>
              </w:rPr>
              <w:t xml:space="preserve">     his mercy.</w:t>
            </w:r>
          </w:p>
        </w:tc>
      </w:tr>
      <w:tr w:rsidR="000D343A" w14:paraId="51571336" w14:textId="77777777" w:rsidTr="008F1EA6">
        <w:tc>
          <w:tcPr>
            <w:tcW w:w="5395" w:type="dxa"/>
          </w:tcPr>
          <w:p w14:paraId="4BD2EECF" w14:textId="77777777" w:rsidR="000D343A" w:rsidRPr="00747CEA" w:rsidRDefault="000D343A" w:rsidP="00747CEA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</w:p>
        </w:tc>
        <w:tc>
          <w:tcPr>
            <w:tcW w:w="5490" w:type="dxa"/>
          </w:tcPr>
          <w:p w14:paraId="76205483" w14:textId="77777777" w:rsidR="000D343A" w:rsidRPr="00747CEA" w:rsidRDefault="000D343A" w:rsidP="00747CEA">
            <w:pPr>
              <w:spacing w:line="276" w:lineRule="auto"/>
              <w:jc w:val="left"/>
              <w:rPr>
                <w:sz w:val="32"/>
                <w:szCs w:val="32"/>
                <w:u w:val="single"/>
              </w:rPr>
            </w:pPr>
          </w:p>
        </w:tc>
      </w:tr>
    </w:tbl>
    <w:p w14:paraId="02F62FC7" w14:textId="77777777" w:rsidR="00335E30" w:rsidRDefault="00335E30" w:rsidP="7345708A">
      <w:pPr>
        <w:pStyle w:val="NoSpacing"/>
        <w:spacing w:line="276" w:lineRule="auto"/>
        <w:rPr>
          <w:sz w:val="12"/>
          <w:szCs w:val="12"/>
        </w:rPr>
      </w:pPr>
    </w:p>
    <w:p w14:paraId="0A2470D6" w14:textId="3B07A2DE" w:rsidR="005060E4" w:rsidRDefault="005060E4" w:rsidP="00747CEA">
      <w:pPr>
        <w:pStyle w:val="Heading1"/>
        <w:spacing w:before="0" w:after="0"/>
        <w:jc w:val="center"/>
      </w:pPr>
      <w:r w:rsidRPr="005060E4">
        <w:t>Priest’s Prayer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225FFA" w:rsidRPr="00225FFA" w14:paraId="071F4E33" w14:textId="77777777" w:rsidTr="008F1EA6">
        <w:tc>
          <w:tcPr>
            <w:tcW w:w="5395" w:type="dxa"/>
          </w:tcPr>
          <w:p w14:paraId="1F58B52D" w14:textId="09246946" w:rsidR="00225FFA" w:rsidRPr="00225FFA" w:rsidRDefault="00225FFA" w:rsidP="00711260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 w:rsidRPr="00225FFA">
              <w:rPr>
                <w:sz w:val="32"/>
                <w:szCs w:val="32"/>
                <w:u w:val="single"/>
              </w:rPr>
              <w:t>Collect of the 1</w:t>
            </w:r>
            <w:r w:rsidRPr="00225FFA">
              <w:rPr>
                <w:sz w:val="32"/>
                <w:szCs w:val="32"/>
                <w:u w:val="single"/>
                <w:vertAlign w:val="superscript"/>
              </w:rPr>
              <w:t>st</w:t>
            </w:r>
            <w:r w:rsidRPr="00225FFA">
              <w:rPr>
                <w:sz w:val="32"/>
                <w:szCs w:val="32"/>
                <w:u w:val="single"/>
              </w:rPr>
              <w:t xml:space="preserve"> Sunday of Advent</w:t>
            </w:r>
          </w:p>
        </w:tc>
        <w:tc>
          <w:tcPr>
            <w:tcW w:w="5395" w:type="dxa"/>
          </w:tcPr>
          <w:p w14:paraId="4F5EE90C" w14:textId="2D9E4CCE" w:rsidR="00225FFA" w:rsidRPr="00225FFA" w:rsidRDefault="00225FFA" w:rsidP="00711260">
            <w:pPr>
              <w:pStyle w:val="NoSpacing"/>
              <w:spacing w:line="276" w:lineRule="auto"/>
              <w:rPr>
                <w:sz w:val="32"/>
                <w:szCs w:val="32"/>
                <w:u w:val="single"/>
              </w:rPr>
            </w:pPr>
            <w:r w:rsidRPr="00225FFA">
              <w:rPr>
                <w:sz w:val="32"/>
                <w:szCs w:val="32"/>
                <w:u w:val="single"/>
              </w:rPr>
              <w:t xml:space="preserve">Collect of </w:t>
            </w:r>
            <w:r w:rsidR="00692DA1">
              <w:rPr>
                <w:sz w:val="32"/>
                <w:szCs w:val="32"/>
                <w:u w:val="single"/>
              </w:rPr>
              <w:t>Christmas</w:t>
            </w:r>
          </w:p>
        </w:tc>
      </w:tr>
      <w:tr w:rsidR="00225FFA" w:rsidRPr="00225FFA" w14:paraId="5CF8CA8B" w14:textId="77777777" w:rsidTr="008F1EA6">
        <w:trPr>
          <w:trHeight w:val="2900"/>
        </w:trPr>
        <w:tc>
          <w:tcPr>
            <w:tcW w:w="5395" w:type="dxa"/>
          </w:tcPr>
          <w:p w14:paraId="5E81D08C" w14:textId="77777777" w:rsidR="00225FFA" w:rsidRPr="00225FFA" w:rsidRDefault="00225FFA" w:rsidP="00711260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225FFA">
              <w:rPr>
                <w:sz w:val="28"/>
                <w:szCs w:val="28"/>
              </w:rPr>
              <w:t xml:space="preserve">Grant your faithful, we pray, almighty God, </w:t>
            </w:r>
          </w:p>
          <w:p w14:paraId="352A65F9" w14:textId="77777777" w:rsidR="00225FFA" w:rsidRPr="00225FFA" w:rsidRDefault="00225FFA" w:rsidP="00711260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225FFA">
              <w:rPr>
                <w:sz w:val="28"/>
                <w:szCs w:val="28"/>
              </w:rPr>
              <w:t xml:space="preserve">the resolve to run forth to meet your Christ </w:t>
            </w:r>
          </w:p>
          <w:p w14:paraId="3696D680" w14:textId="77777777" w:rsidR="00225FFA" w:rsidRPr="00225FFA" w:rsidRDefault="00225FFA" w:rsidP="00711260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225FFA">
              <w:rPr>
                <w:sz w:val="28"/>
                <w:szCs w:val="28"/>
              </w:rPr>
              <w:t xml:space="preserve">with righteous deeds at his coming, </w:t>
            </w:r>
          </w:p>
          <w:p w14:paraId="5DE20E00" w14:textId="77777777" w:rsidR="00225FFA" w:rsidRDefault="00225FFA" w:rsidP="00225FF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225FFA">
              <w:rPr>
                <w:sz w:val="28"/>
                <w:szCs w:val="28"/>
              </w:rPr>
              <w:t xml:space="preserve">so that, gathered at his right hand, </w:t>
            </w:r>
          </w:p>
          <w:p w14:paraId="1F0CF329" w14:textId="4590C4FE" w:rsidR="00225FFA" w:rsidRPr="00225FFA" w:rsidRDefault="00225FFA" w:rsidP="00225FF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225FFA">
              <w:rPr>
                <w:sz w:val="28"/>
                <w:szCs w:val="28"/>
              </w:rPr>
              <w:t xml:space="preserve">they may be worthy to possess the </w:t>
            </w:r>
          </w:p>
          <w:p w14:paraId="4ED93CAB" w14:textId="77777777" w:rsidR="00225FFA" w:rsidRPr="00225FFA" w:rsidRDefault="00225FFA" w:rsidP="00225FF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225FFA">
              <w:rPr>
                <w:sz w:val="28"/>
                <w:szCs w:val="28"/>
              </w:rPr>
              <w:t xml:space="preserve">     heavenly Kingdom. </w:t>
            </w:r>
          </w:p>
          <w:p w14:paraId="5DFA8572" w14:textId="7EF93E9D" w:rsidR="00225FFA" w:rsidRPr="00225FFA" w:rsidRDefault="00225FFA" w:rsidP="00225FFA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225FFA">
              <w:rPr>
                <w:sz w:val="28"/>
                <w:szCs w:val="28"/>
              </w:rPr>
              <w:t>Through Christ our Lord. Amen.</w:t>
            </w:r>
          </w:p>
        </w:tc>
        <w:tc>
          <w:tcPr>
            <w:tcW w:w="5395" w:type="dxa"/>
          </w:tcPr>
          <w:p w14:paraId="50AE5A95" w14:textId="77777777" w:rsidR="00AC72E2" w:rsidRDefault="007A5BDA" w:rsidP="00711260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A5BDA">
              <w:rPr>
                <w:sz w:val="28"/>
                <w:szCs w:val="28"/>
              </w:rPr>
              <w:t>O God, who wonderfully created the dignity</w:t>
            </w:r>
          </w:p>
          <w:p w14:paraId="201B8347" w14:textId="77777777" w:rsidR="00AC72E2" w:rsidRDefault="00AC72E2" w:rsidP="00711260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7A5BDA" w:rsidRPr="007A5BDA">
              <w:rPr>
                <w:sz w:val="28"/>
                <w:szCs w:val="28"/>
              </w:rPr>
              <w:t xml:space="preserve">of human nature </w:t>
            </w:r>
          </w:p>
          <w:p w14:paraId="2FF14F05" w14:textId="77777777" w:rsidR="00AC72E2" w:rsidRDefault="007A5BDA" w:rsidP="00711260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A5BDA">
              <w:rPr>
                <w:sz w:val="28"/>
                <w:szCs w:val="28"/>
              </w:rPr>
              <w:t xml:space="preserve">and still more wonderfully restored it, </w:t>
            </w:r>
          </w:p>
          <w:p w14:paraId="2CD965C5" w14:textId="77777777" w:rsidR="00AC72E2" w:rsidRDefault="007A5BDA" w:rsidP="00711260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A5BDA">
              <w:rPr>
                <w:sz w:val="28"/>
                <w:szCs w:val="28"/>
              </w:rPr>
              <w:t xml:space="preserve">grant, we pray, </w:t>
            </w:r>
          </w:p>
          <w:p w14:paraId="21358DF3" w14:textId="77777777" w:rsidR="00215436" w:rsidRDefault="007A5BDA" w:rsidP="00711260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7A5BDA">
              <w:rPr>
                <w:sz w:val="28"/>
                <w:szCs w:val="28"/>
              </w:rPr>
              <w:t xml:space="preserve">that we may share in the divinity of Christ, </w:t>
            </w:r>
          </w:p>
          <w:p w14:paraId="3604BE02" w14:textId="77777777" w:rsidR="00215436" w:rsidRDefault="007A5BDA" w:rsidP="00215436">
            <w:pPr>
              <w:pStyle w:val="NoSpacing"/>
              <w:spacing w:line="276" w:lineRule="auto"/>
              <w:ind w:right="-120"/>
              <w:rPr>
                <w:sz w:val="28"/>
                <w:szCs w:val="28"/>
              </w:rPr>
            </w:pPr>
            <w:r w:rsidRPr="007A5BDA">
              <w:rPr>
                <w:sz w:val="28"/>
                <w:szCs w:val="28"/>
              </w:rPr>
              <w:t>who humbled himself</w:t>
            </w:r>
            <w:r w:rsidR="00102B8F" w:rsidRPr="00102B8F">
              <w:rPr>
                <w:sz w:val="28"/>
                <w:szCs w:val="28"/>
              </w:rPr>
              <w:t xml:space="preserve"> to share in our</w:t>
            </w:r>
          </w:p>
          <w:p w14:paraId="166570ED" w14:textId="414C64F8" w:rsidR="00215436" w:rsidRDefault="00215436" w:rsidP="00215436">
            <w:pPr>
              <w:pStyle w:val="NoSpacing"/>
              <w:spacing w:line="276" w:lineRule="auto"/>
              <w:ind w:right="-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102B8F" w:rsidRPr="00102B8F">
              <w:rPr>
                <w:sz w:val="28"/>
                <w:szCs w:val="28"/>
              </w:rPr>
              <w:t xml:space="preserve">humanity. </w:t>
            </w:r>
          </w:p>
          <w:p w14:paraId="5707B006" w14:textId="1E935D0D" w:rsidR="00225FFA" w:rsidRPr="00225FFA" w:rsidRDefault="00102B8F" w:rsidP="00711260">
            <w:pPr>
              <w:pStyle w:val="NoSpacing"/>
              <w:spacing w:line="276" w:lineRule="auto"/>
              <w:rPr>
                <w:sz w:val="28"/>
                <w:szCs w:val="28"/>
              </w:rPr>
            </w:pPr>
            <w:r w:rsidRPr="00102B8F">
              <w:rPr>
                <w:sz w:val="28"/>
                <w:szCs w:val="28"/>
              </w:rPr>
              <w:t>Through Christ our Lord</w:t>
            </w:r>
            <w:r>
              <w:rPr>
                <w:sz w:val="28"/>
                <w:szCs w:val="28"/>
              </w:rPr>
              <w:t>.</w:t>
            </w:r>
            <w:r w:rsidRPr="00102B8F">
              <w:rPr>
                <w:sz w:val="28"/>
                <w:szCs w:val="28"/>
              </w:rPr>
              <w:t xml:space="preserve"> Amen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568406E6" w14:textId="6DA789D0" w:rsidR="7345708A" w:rsidRPr="000D343A" w:rsidRDefault="7345708A" w:rsidP="00225FFA">
      <w:pPr>
        <w:pStyle w:val="NoSpacing"/>
        <w:spacing w:line="276" w:lineRule="auto"/>
        <w:rPr>
          <w:sz w:val="2"/>
          <w:szCs w:val="2"/>
        </w:rPr>
      </w:pPr>
    </w:p>
    <w:sectPr w:rsidR="7345708A" w:rsidRPr="000D343A" w:rsidSect="0001139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55209" w14:textId="77777777" w:rsidR="00474F18" w:rsidRDefault="00474F18" w:rsidP="00AF0602">
      <w:pPr>
        <w:spacing w:after="0" w:line="240" w:lineRule="auto"/>
      </w:pPr>
      <w:r>
        <w:separator/>
      </w:r>
    </w:p>
  </w:endnote>
  <w:endnote w:type="continuationSeparator" w:id="0">
    <w:p w14:paraId="559A06C4" w14:textId="77777777" w:rsidR="00474F18" w:rsidRDefault="00474F18" w:rsidP="00AF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ECFA776-B969-44E9-82B0-17F8E38C3B61}"/>
    <w:embedBold r:id="rId2" w:fontKey="{73F558EE-3B7B-4A73-8389-6E5A7CA259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ustina">
    <w:panose1 w:val="00000000000000000000"/>
    <w:charset w:val="00"/>
    <w:family w:val="auto"/>
    <w:pitch w:val="variable"/>
    <w:sig w:usb0="A00000FF" w:usb1="5001205B" w:usb2="00000000" w:usb3="00000000" w:csb0="00000193" w:csb1="00000000"/>
    <w:embedRegular r:id="rId3" w:fontKey="{A473E9D0-27F2-4A8E-922E-B83DC1DC41D0}"/>
    <w:embedBold r:id="rId4" w:fontKey="{96882172-5CF6-4003-A95F-58C1A7510FC4}"/>
    <w:embedItalic r:id="rId5" w:fontKey="{D180B223-A517-4C9C-8B4B-0CF6F83F0869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11BEE7AA-8CE6-47C6-B402-56EED1E98DE6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B187C" w14:textId="77777777" w:rsidR="00474F18" w:rsidRDefault="00474F18" w:rsidP="00AF0602">
      <w:pPr>
        <w:spacing w:after="0" w:line="240" w:lineRule="auto"/>
      </w:pPr>
      <w:r>
        <w:separator/>
      </w:r>
    </w:p>
  </w:footnote>
  <w:footnote w:type="continuationSeparator" w:id="0">
    <w:p w14:paraId="79C2B9CE" w14:textId="77777777" w:rsidR="00474F18" w:rsidRDefault="00474F18" w:rsidP="00AF060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C201"/>
    <w:multiLevelType w:val="hybridMultilevel"/>
    <w:tmpl w:val="4052E686"/>
    <w:lvl w:ilvl="0" w:tplc="5BA2B21C">
      <w:start w:val="1"/>
      <w:numFmt w:val="decimal"/>
      <w:lvlText w:val="%1."/>
      <w:lvlJc w:val="left"/>
      <w:pPr>
        <w:ind w:left="720" w:hanging="360"/>
      </w:pPr>
    </w:lvl>
    <w:lvl w:ilvl="1" w:tplc="6388B6B0">
      <w:start w:val="1"/>
      <w:numFmt w:val="lowerLetter"/>
      <w:lvlText w:val="%2."/>
      <w:lvlJc w:val="left"/>
      <w:pPr>
        <w:ind w:left="1440" w:hanging="360"/>
      </w:pPr>
    </w:lvl>
    <w:lvl w:ilvl="2" w:tplc="EE1432A2">
      <w:start w:val="1"/>
      <w:numFmt w:val="lowerRoman"/>
      <w:lvlText w:val="%3."/>
      <w:lvlJc w:val="right"/>
      <w:pPr>
        <w:ind w:left="2160" w:hanging="180"/>
      </w:pPr>
    </w:lvl>
    <w:lvl w:ilvl="3" w:tplc="F5A41456">
      <w:start w:val="1"/>
      <w:numFmt w:val="decimal"/>
      <w:lvlText w:val="%4."/>
      <w:lvlJc w:val="left"/>
      <w:pPr>
        <w:ind w:left="2880" w:hanging="360"/>
      </w:pPr>
    </w:lvl>
    <w:lvl w:ilvl="4" w:tplc="6F126DF2">
      <w:start w:val="1"/>
      <w:numFmt w:val="lowerLetter"/>
      <w:lvlText w:val="%5."/>
      <w:lvlJc w:val="left"/>
      <w:pPr>
        <w:ind w:left="3600" w:hanging="360"/>
      </w:pPr>
    </w:lvl>
    <w:lvl w:ilvl="5" w:tplc="6EE815BC">
      <w:start w:val="1"/>
      <w:numFmt w:val="lowerRoman"/>
      <w:lvlText w:val="%6."/>
      <w:lvlJc w:val="right"/>
      <w:pPr>
        <w:ind w:left="4320" w:hanging="180"/>
      </w:pPr>
    </w:lvl>
    <w:lvl w:ilvl="6" w:tplc="1F74F7DC">
      <w:start w:val="1"/>
      <w:numFmt w:val="decimal"/>
      <w:lvlText w:val="%7."/>
      <w:lvlJc w:val="left"/>
      <w:pPr>
        <w:ind w:left="5040" w:hanging="360"/>
      </w:pPr>
    </w:lvl>
    <w:lvl w:ilvl="7" w:tplc="55F2A52C">
      <w:start w:val="1"/>
      <w:numFmt w:val="lowerLetter"/>
      <w:lvlText w:val="%8."/>
      <w:lvlJc w:val="left"/>
      <w:pPr>
        <w:ind w:left="5760" w:hanging="360"/>
      </w:pPr>
    </w:lvl>
    <w:lvl w:ilvl="8" w:tplc="280CCBF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F1A6D"/>
    <w:multiLevelType w:val="multilevel"/>
    <w:tmpl w:val="D98A2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F51EF"/>
    <w:multiLevelType w:val="multilevel"/>
    <w:tmpl w:val="E93667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B01010"/>
    <w:multiLevelType w:val="multilevel"/>
    <w:tmpl w:val="B366F7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784FE7"/>
    <w:multiLevelType w:val="multilevel"/>
    <w:tmpl w:val="52A4F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507690"/>
    <w:multiLevelType w:val="hybridMultilevel"/>
    <w:tmpl w:val="2D183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77E19"/>
    <w:multiLevelType w:val="multilevel"/>
    <w:tmpl w:val="A0927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198743">
    <w:abstractNumId w:val="0"/>
  </w:num>
  <w:num w:numId="2" w16cid:durableId="1756779547">
    <w:abstractNumId w:val="5"/>
  </w:num>
  <w:num w:numId="3" w16cid:durableId="2030065774">
    <w:abstractNumId w:val="1"/>
  </w:num>
  <w:num w:numId="4" w16cid:durableId="1511986856">
    <w:abstractNumId w:val="4"/>
  </w:num>
  <w:num w:numId="5" w16cid:durableId="1527712781">
    <w:abstractNumId w:val="6"/>
  </w:num>
  <w:num w:numId="6" w16cid:durableId="1181507222">
    <w:abstractNumId w:val="2"/>
  </w:num>
  <w:num w:numId="7" w16cid:durableId="726878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98"/>
    <w:rsid w:val="0000339D"/>
    <w:rsid w:val="00011398"/>
    <w:rsid w:val="000122C1"/>
    <w:rsid w:val="000970CA"/>
    <w:rsid w:val="000A4515"/>
    <w:rsid w:val="000D343A"/>
    <w:rsid w:val="00102B8F"/>
    <w:rsid w:val="00120162"/>
    <w:rsid w:val="00167183"/>
    <w:rsid w:val="001E5D3B"/>
    <w:rsid w:val="00215436"/>
    <w:rsid w:val="00225FFA"/>
    <w:rsid w:val="002710DB"/>
    <w:rsid w:val="002820A6"/>
    <w:rsid w:val="00283162"/>
    <w:rsid w:val="002846A4"/>
    <w:rsid w:val="002B493B"/>
    <w:rsid w:val="00300DA5"/>
    <w:rsid w:val="003060F0"/>
    <w:rsid w:val="00307835"/>
    <w:rsid w:val="00332A91"/>
    <w:rsid w:val="00335E30"/>
    <w:rsid w:val="003A1871"/>
    <w:rsid w:val="003C3D0F"/>
    <w:rsid w:val="003E05AC"/>
    <w:rsid w:val="0042178F"/>
    <w:rsid w:val="00441075"/>
    <w:rsid w:val="00474F18"/>
    <w:rsid w:val="004D1D2D"/>
    <w:rsid w:val="004E241D"/>
    <w:rsid w:val="005060E4"/>
    <w:rsid w:val="00591F7D"/>
    <w:rsid w:val="005A4276"/>
    <w:rsid w:val="005B1BAF"/>
    <w:rsid w:val="00664E97"/>
    <w:rsid w:val="00692DA1"/>
    <w:rsid w:val="006A35E4"/>
    <w:rsid w:val="00745145"/>
    <w:rsid w:val="00747CEA"/>
    <w:rsid w:val="007A5BDA"/>
    <w:rsid w:val="0081647E"/>
    <w:rsid w:val="00825B16"/>
    <w:rsid w:val="008379F8"/>
    <w:rsid w:val="008679E5"/>
    <w:rsid w:val="00884CE4"/>
    <w:rsid w:val="008A3ED7"/>
    <w:rsid w:val="008A7A9E"/>
    <w:rsid w:val="008B2A6D"/>
    <w:rsid w:val="008C73A1"/>
    <w:rsid w:val="008F1EA6"/>
    <w:rsid w:val="00975950"/>
    <w:rsid w:val="009852B9"/>
    <w:rsid w:val="009C2A8A"/>
    <w:rsid w:val="009D23D7"/>
    <w:rsid w:val="009E02BD"/>
    <w:rsid w:val="00A2092B"/>
    <w:rsid w:val="00A241AF"/>
    <w:rsid w:val="00A57B14"/>
    <w:rsid w:val="00A67E2D"/>
    <w:rsid w:val="00A818DB"/>
    <w:rsid w:val="00A92B4D"/>
    <w:rsid w:val="00AC72E2"/>
    <w:rsid w:val="00AE4E38"/>
    <w:rsid w:val="00AF0602"/>
    <w:rsid w:val="00B03D35"/>
    <w:rsid w:val="00B46533"/>
    <w:rsid w:val="00B7026C"/>
    <w:rsid w:val="00B77813"/>
    <w:rsid w:val="00B95641"/>
    <w:rsid w:val="00BC2E85"/>
    <w:rsid w:val="00BE4701"/>
    <w:rsid w:val="00C7391E"/>
    <w:rsid w:val="00C977C8"/>
    <w:rsid w:val="00CA53AB"/>
    <w:rsid w:val="00CA71A1"/>
    <w:rsid w:val="00CB58B6"/>
    <w:rsid w:val="00CF4E26"/>
    <w:rsid w:val="00D32280"/>
    <w:rsid w:val="00D613FE"/>
    <w:rsid w:val="00DA2041"/>
    <w:rsid w:val="00DA6D1C"/>
    <w:rsid w:val="00DC4929"/>
    <w:rsid w:val="00E71967"/>
    <w:rsid w:val="00EB114D"/>
    <w:rsid w:val="00EB6A1A"/>
    <w:rsid w:val="00F15EBE"/>
    <w:rsid w:val="00F35EED"/>
    <w:rsid w:val="00F47F97"/>
    <w:rsid w:val="00F6779A"/>
    <w:rsid w:val="00F67DA9"/>
    <w:rsid w:val="00F736F8"/>
    <w:rsid w:val="00F8502A"/>
    <w:rsid w:val="00F91928"/>
    <w:rsid w:val="00FA04E6"/>
    <w:rsid w:val="00FC579E"/>
    <w:rsid w:val="00FE4F79"/>
    <w:rsid w:val="00FF2A12"/>
    <w:rsid w:val="03655E7F"/>
    <w:rsid w:val="03FF4A2F"/>
    <w:rsid w:val="04868C9A"/>
    <w:rsid w:val="04B19D18"/>
    <w:rsid w:val="04CB24A6"/>
    <w:rsid w:val="0530445C"/>
    <w:rsid w:val="053B95B5"/>
    <w:rsid w:val="058559FA"/>
    <w:rsid w:val="0622EAB8"/>
    <w:rsid w:val="06A201EC"/>
    <w:rsid w:val="071C9615"/>
    <w:rsid w:val="073A3F69"/>
    <w:rsid w:val="07426BD4"/>
    <w:rsid w:val="084658CD"/>
    <w:rsid w:val="0891B888"/>
    <w:rsid w:val="0910F175"/>
    <w:rsid w:val="09202DCD"/>
    <w:rsid w:val="0A83DF5D"/>
    <w:rsid w:val="0AFA8327"/>
    <w:rsid w:val="0AFBB249"/>
    <w:rsid w:val="0BCDB0E4"/>
    <w:rsid w:val="0CC72B1A"/>
    <w:rsid w:val="0D5B646E"/>
    <w:rsid w:val="0EA444B2"/>
    <w:rsid w:val="0EA542C1"/>
    <w:rsid w:val="10327CDD"/>
    <w:rsid w:val="110197BE"/>
    <w:rsid w:val="1168A00E"/>
    <w:rsid w:val="1203AC9A"/>
    <w:rsid w:val="12117370"/>
    <w:rsid w:val="132ED2E4"/>
    <w:rsid w:val="13454ED7"/>
    <w:rsid w:val="136745F2"/>
    <w:rsid w:val="1408264A"/>
    <w:rsid w:val="1429226A"/>
    <w:rsid w:val="14C031C7"/>
    <w:rsid w:val="15078B08"/>
    <w:rsid w:val="152C1A98"/>
    <w:rsid w:val="15CFA364"/>
    <w:rsid w:val="161E6B01"/>
    <w:rsid w:val="1652A8D8"/>
    <w:rsid w:val="16E24562"/>
    <w:rsid w:val="170C4E63"/>
    <w:rsid w:val="17711D84"/>
    <w:rsid w:val="17BC4AFD"/>
    <w:rsid w:val="17D2875A"/>
    <w:rsid w:val="17EF4A00"/>
    <w:rsid w:val="181D3533"/>
    <w:rsid w:val="1833CF62"/>
    <w:rsid w:val="1842EC45"/>
    <w:rsid w:val="18A5C2F7"/>
    <w:rsid w:val="18C64384"/>
    <w:rsid w:val="18FCCC2C"/>
    <w:rsid w:val="1931B215"/>
    <w:rsid w:val="19510F2B"/>
    <w:rsid w:val="19E967E9"/>
    <w:rsid w:val="1B03E4A1"/>
    <w:rsid w:val="1B1347C9"/>
    <w:rsid w:val="1C3A563E"/>
    <w:rsid w:val="1DD916CF"/>
    <w:rsid w:val="1E3B5A90"/>
    <w:rsid w:val="1F073432"/>
    <w:rsid w:val="1FFFDDC9"/>
    <w:rsid w:val="2078B442"/>
    <w:rsid w:val="221BB4B7"/>
    <w:rsid w:val="22923E8F"/>
    <w:rsid w:val="22E2B3A4"/>
    <w:rsid w:val="230DE24A"/>
    <w:rsid w:val="245D25E3"/>
    <w:rsid w:val="248C3602"/>
    <w:rsid w:val="2523868D"/>
    <w:rsid w:val="261E7F2B"/>
    <w:rsid w:val="263E4ECA"/>
    <w:rsid w:val="26A872AE"/>
    <w:rsid w:val="26C2EBF5"/>
    <w:rsid w:val="27383470"/>
    <w:rsid w:val="27DF63FC"/>
    <w:rsid w:val="27E4C580"/>
    <w:rsid w:val="2883920E"/>
    <w:rsid w:val="2972E1F8"/>
    <w:rsid w:val="2AAAEE9B"/>
    <w:rsid w:val="2B1D7875"/>
    <w:rsid w:val="2C7CDA9E"/>
    <w:rsid w:val="2D5CAAE6"/>
    <w:rsid w:val="2E390160"/>
    <w:rsid w:val="2EA48C68"/>
    <w:rsid w:val="2F19F5CB"/>
    <w:rsid w:val="2FBFEF71"/>
    <w:rsid w:val="2FC5419D"/>
    <w:rsid w:val="31B40DB2"/>
    <w:rsid w:val="33D5AE50"/>
    <w:rsid w:val="33D8BC11"/>
    <w:rsid w:val="340A95C2"/>
    <w:rsid w:val="34171A4C"/>
    <w:rsid w:val="344AF280"/>
    <w:rsid w:val="349074E8"/>
    <w:rsid w:val="35B44B7F"/>
    <w:rsid w:val="35E446FF"/>
    <w:rsid w:val="35F027D9"/>
    <w:rsid w:val="36451BFF"/>
    <w:rsid w:val="37FDCBE4"/>
    <w:rsid w:val="38C6483D"/>
    <w:rsid w:val="394A79E3"/>
    <w:rsid w:val="39BDF461"/>
    <w:rsid w:val="3A4D7DD7"/>
    <w:rsid w:val="3B42BF7B"/>
    <w:rsid w:val="3BA731A4"/>
    <w:rsid w:val="3C158CE9"/>
    <w:rsid w:val="3C9DDCD5"/>
    <w:rsid w:val="3D3B4C35"/>
    <w:rsid w:val="3E93EF65"/>
    <w:rsid w:val="3E981192"/>
    <w:rsid w:val="3EC9CD4A"/>
    <w:rsid w:val="3FA66791"/>
    <w:rsid w:val="43159112"/>
    <w:rsid w:val="4379EFC2"/>
    <w:rsid w:val="4449FE6A"/>
    <w:rsid w:val="44864469"/>
    <w:rsid w:val="44F2DF31"/>
    <w:rsid w:val="472C0988"/>
    <w:rsid w:val="474AD023"/>
    <w:rsid w:val="48011D4C"/>
    <w:rsid w:val="482B5A87"/>
    <w:rsid w:val="489EAD64"/>
    <w:rsid w:val="49BF6AE4"/>
    <w:rsid w:val="49DF96DE"/>
    <w:rsid w:val="4AAA019C"/>
    <w:rsid w:val="4AB707C3"/>
    <w:rsid w:val="4B2FE58F"/>
    <w:rsid w:val="4C27B631"/>
    <w:rsid w:val="4CD4ED10"/>
    <w:rsid w:val="4D11F3C1"/>
    <w:rsid w:val="4D1D7714"/>
    <w:rsid w:val="4DFCA5E4"/>
    <w:rsid w:val="4E311704"/>
    <w:rsid w:val="4FA3D46D"/>
    <w:rsid w:val="4FBC9299"/>
    <w:rsid w:val="51B3715E"/>
    <w:rsid w:val="51C3271D"/>
    <w:rsid w:val="51E79350"/>
    <w:rsid w:val="5289F7ED"/>
    <w:rsid w:val="53BC0DC3"/>
    <w:rsid w:val="543B6917"/>
    <w:rsid w:val="54584050"/>
    <w:rsid w:val="54B3443A"/>
    <w:rsid w:val="5501304E"/>
    <w:rsid w:val="552F93DD"/>
    <w:rsid w:val="55715829"/>
    <w:rsid w:val="55B1C7B8"/>
    <w:rsid w:val="55DFCC73"/>
    <w:rsid w:val="560859B6"/>
    <w:rsid w:val="56785841"/>
    <w:rsid w:val="56EC3DF9"/>
    <w:rsid w:val="56F49B90"/>
    <w:rsid w:val="57B6719A"/>
    <w:rsid w:val="57D47DE5"/>
    <w:rsid w:val="58090668"/>
    <w:rsid w:val="5824DD09"/>
    <w:rsid w:val="58D55CCB"/>
    <w:rsid w:val="5AEC417E"/>
    <w:rsid w:val="5B191B0B"/>
    <w:rsid w:val="5C51C712"/>
    <w:rsid w:val="5D03FA87"/>
    <w:rsid w:val="5DA8A954"/>
    <w:rsid w:val="5F39C470"/>
    <w:rsid w:val="607A515C"/>
    <w:rsid w:val="60EB6AB6"/>
    <w:rsid w:val="614E1130"/>
    <w:rsid w:val="61F21EC7"/>
    <w:rsid w:val="62C115E1"/>
    <w:rsid w:val="638A94F8"/>
    <w:rsid w:val="6393C076"/>
    <w:rsid w:val="6409B1DC"/>
    <w:rsid w:val="642278BA"/>
    <w:rsid w:val="64417D68"/>
    <w:rsid w:val="659B6DA3"/>
    <w:rsid w:val="65E16305"/>
    <w:rsid w:val="669EF8EF"/>
    <w:rsid w:val="66DA1D3C"/>
    <w:rsid w:val="6851A151"/>
    <w:rsid w:val="686F0E04"/>
    <w:rsid w:val="68ACB08C"/>
    <w:rsid w:val="69185F89"/>
    <w:rsid w:val="69ADD5D1"/>
    <w:rsid w:val="6A2CB2A6"/>
    <w:rsid w:val="6CA8E082"/>
    <w:rsid w:val="6D004895"/>
    <w:rsid w:val="6D20E95B"/>
    <w:rsid w:val="6D5A750A"/>
    <w:rsid w:val="6E34B15D"/>
    <w:rsid w:val="6E71244C"/>
    <w:rsid w:val="6EA66AFE"/>
    <w:rsid w:val="6F86FDDE"/>
    <w:rsid w:val="6FF7909C"/>
    <w:rsid w:val="713925F1"/>
    <w:rsid w:val="713F34E6"/>
    <w:rsid w:val="715AE336"/>
    <w:rsid w:val="71FDD395"/>
    <w:rsid w:val="7212E250"/>
    <w:rsid w:val="721A459F"/>
    <w:rsid w:val="726204EB"/>
    <w:rsid w:val="7345708A"/>
    <w:rsid w:val="74167CD5"/>
    <w:rsid w:val="74308F97"/>
    <w:rsid w:val="7469BD3D"/>
    <w:rsid w:val="749BFA8E"/>
    <w:rsid w:val="74AC8141"/>
    <w:rsid w:val="74E5CBEA"/>
    <w:rsid w:val="74E66B7E"/>
    <w:rsid w:val="75159455"/>
    <w:rsid w:val="7559AC45"/>
    <w:rsid w:val="75938CCA"/>
    <w:rsid w:val="75C7D5F2"/>
    <w:rsid w:val="76719A5D"/>
    <w:rsid w:val="76E1B546"/>
    <w:rsid w:val="7716CB63"/>
    <w:rsid w:val="77808DE9"/>
    <w:rsid w:val="78137C3B"/>
    <w:rsid w:val="7860650C"/>
    <w:rsid w:val="78E679C5"/>
    <w:rsid w:val="790A1057"/>
    <w:rsid w:val="79CD263B"/>
    <w:rsid w:val="7AC0B9C7"/>
    <w:rsid w:val="7B72F158"/>
    <w:rsid w:val="7B7CAD67"/>
    <w:rsid w:val="7B8F0CEE"/>
    <w:rsid w:val="7C4177A8"/>
    <w:rsid w:val="7CDF44F7"/>
    <w:rsid w:val="7D2BC632"/>
    <w:rsid w:val="7D7AC7F7"/>
    <w:rsid w:val="7DAB160D"/>
    <w:rsid w:val="7E36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BB431"/>
  <w15:chartTrackingRefBased/>
  <w15:docId w15:val="{8E509F96-F733-4909-9F7E-43938E85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398"/>
    <w:pPr>
      <w:jc w:val="both"/>
    </w:pPr>
    <w:rPr>
      <w:rFonts w:ascii="Faustina" w:hAnsi="Faustin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4E6"/>
    <w:pPr>
      <w:keepNext/>
      <w:pBdr>
        <w:bottom w:val="single" w:sz="4" w:space="1" w:color="auto"/>
      </w:pBdr>
      <w:spacing w:before="360"/>
      <w:jc w:val="left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928"/>
    <w:pPr>
      <w:spacing w:before="240"/>
      <w:jc w:val="left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928"/>
    <w:pPr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4E6"/>
    <w:rPr>
      <w:rFonts w:ascii="Faustina" w:hAnsi="Faustina" w:cs="Times New Roman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91928"/>
    <w:rPr>
      <w:rFonts w:ascii="Faustina" w:hAnsi="Faustina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1928"/>
    <w:rPr>
      <w:rFonts w:ascii="Faustina" w:hAnsi="Faustina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Subtitle"/>
    <w:link w:val="TitleChar"/>
    <w:uiPriority w:val="10"/>
    <w:qFormat/>
    <w:rsid w:val="00F8502A"/>
    <w:pPr>
      <w:spacing w:after="0" w:line="240" w:lineRule="auto"/>
      <w:jc w:val="center"/>
    </w:pPr>
    <w:rPr>
      <w:b/>
      <w:bCs/>
      <w:spacing w:val="-2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8502A"/>
    <w:rPr>
      <w:rFonts w:ascii="Faustina" w:hAnsi="Faustina" w:cs="Times New Roman"/>
      <w:b/>
      <w:bCs/>
      <w:spacing w:val="-20"/>
      <w:sz w:val="48"/>
      <w:szCs w:val="48"/>
    </w:rPr>
  </w:style>
  <w:style w:type="paragraph" w:styleId="Subtitle">
    <w:name w:val="Subtitle"/>
    <w:next w:val="Normal"/>
    <w:link w:val="SubtitleChar"/>
    <w:uiPriority w:val="11"/>
    <w:qFormat/>
    <w:rsid w:val="008379F8"/>
    <w:pPr>
      <w:spacing w:after="0" w:line="240" w:lineRule="auto"/>
      <w:ind w:left="29"/>
    </w:pPr>
    <w:rPr>
      <w:rFonts w:ascii="Faustina" w:hAnsi="Faustin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79F8"/>
    <w:rPr>
      <w:rFonts w:ascii="Faustina" w:hAnsi="Faustina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D1D2D"/>
    <w:pPr>
      <w:ind w:left="720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D2D"/>
    <w:rPr>
      <w:rFonts w:ascii="Faustina" w:hAnsi="Faustina" w:cs="Times New Roman"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C97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3A1871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D1C"/>
    <w:pPr>
      <w:pBdr>
        <w:top w:val="single" w:sz="24" w:space="4" w:color="FFFFFF" w:themeColor="background1"/>
        <w:left w:val="single" w:sz="24" w:space="16" w:color="404040" w:themeColor="text1" w:themeTint="BF"/>
        <w:bottom w:val="single" w:sz="24" w:space="4" w:color="FFFFFF" w:themeColor="background1"/>
      </w:pBdr>
      <w:spacing w:before="120"/>
      <w:ind w:left="720"/>
    </w:pPr>
  </w:style>
  <w:style w:type="character" w:customStyle="1" w:styleId="IntenseQuoteChar">
    <w:name w:val="Intense Quote Char"/>
    <w:basedOn w:val="DefaultParagraphFont"/>
    <w:link w:val="IntenseQuote"/>
    <w:uiPriority w:val="30"/>
    <w:rsid w:val="00DA6D1C"/>
    <w:rPr>
      <w:rFonts w:ascii="Faustina" w:hAnsi="Faustina" w:cs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rsid w:val="00C977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7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4929"/>
    <w:pPr>
      <w:spacing w:after="0" w:line="240" w:lineRule="auto"/>
    </w:pPr>
    <w:rPr>
      <w:rFonts w:ascii="Faustina" w:hAnsi="Faustina" w:cs="Times New Roman"/>
      <w:sz w:val="24"/>
      <w:szCs w:val="24"/>
    </w:rPr>
  </w:style>
  <w:style w:type="paragraph" w:customStyle="1" w:styleId="Metadata">
    <w:name w:val="Metadata"/>
    <w:basedOn w:val="Normal"/>
    <w:rsid w:val="004D1D2D"/>
    <w:pPr>
      <w:spacing w:after="0" w:line="240" w:lineRule="auto"/>
      <w:jc w:val="right"/>
    </w:pPr>
  </w:style>
  <w:style w:type="character" w:styleId="SubtleEmphasis">
    <w:name w:val="Subtle Emphasis"/>
    <w:basedOn w:val="DefaultParagraphFont"/>
    <w:uiPriority w:val="19"/>
    <w:rsid w:val="003A1871"/>
    <w:rPr>
      <w:i/>
      <w:iCs/>
      <w:color w:val="auto"/>
    </w:rPr>
  </w:style>
  <w:style w:type="character" w:styleId="Emphasis">
    <w:name w:val="Emphasis"/>
    <w:basedOn w:val="DefaultParagraphFont"/>
    <w:uiPriority w:val="20"/>
    <w:rsid w:val="003A1871"/>
    <w:rPr>
      <w:i/>
      <w:iCs/>
    </w:rPr>
  </w:style>
  <w:style w:type="character" w:styleId="Strong">
    <w:name w:val="Strong"/>
    <w:basedOn w:val="DefaultParagraphFont"/>
    <w:uiPriority w:val="22"/>
    <w:rsid w:val="003A1871"/>
    <w:rPr>
      <w:b/>
      <w:bCs/>
    </w:rPr>
  </w:style>
  <w:style w:type="character" w:styleId="SubtleReference">
    <w:name w:val="Subtle Reference"/>
    <w:basedOn w:val="DefaultParagraphFont"/>
    <w:uiPriority w:val="31"/>
    <w:rsid w:val="003A187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rsid w:val="004D1D2D"/>
    <w:rPr>
      <w:b w:val="0"/>
      <w:bCs/>
      <w:i/>
      <w:iCs/>
      <w:spacing w:val="0"/>
    </w:rPr>
  </w:style>
  <w:style w:type="paragraph" w:styleId="Header">
    <w:name w:val="header"/>
    <w:basedOn w:val="Normal"/>
    <w:link w:val="Head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602"/>
    <w:rPr>
      <w:rFonts w:ascii="Faustina" w:hAnsi="Faustin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602"/>
    <w:rPr>
      <w:rFonts w:ascii="Faustina" w:hAnsi="Faustina" w:cs="Times New Roman"/>
      <w:sz w:val="24"/>
      <w:szCs w:val="24"/>
    </w:r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twenc.sharepoint.com/sites/St.Wenceslaus9/Templates/St.%20Wenceslaus%20Info%20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ea4b1a-2ae2-4cd0-a40f-b48718b02b09" xsi:nil="true"/>
    <lcf76f155ced4ddcb4097134ff3c332f xmlns="48ae9cb5-e8cd-4e79-bdb9-e00f0649f15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66F11EE6D464D95DC6A6DF4428EA9" ma:contentTypeVersion="15" ma:contentTypeDescription="Create a new document." ma:contentTypeScope="" ma:versionID="bcfa1326c52e94d0b46b5a5857e148ad">
  <xsd:schema xmlns:xsd="http://www.w3.org/2001/XMLSchema" xmlns:xs="http://www.w3.org/2001/XMLSchema" xmlns:p="http://schemas.microsoft.com/office/2006/metadata/properties" xmlns:ns2="48ae9cb5-e8cd-4e79-bdb9-e00f0649f151" xmlns:ns3="e9ea4b1a-2ae2-4cd0-a40f-b48718b02b09" targetNamespace="http://schemas.microsoft.com/office/2006/metadata/properties" ma:root="true" ma:fieldsID="f51c4bace3c7e312bee2075c9bb8c7b0" ns2:_="" ns3:_="">
    <xsd:import namespace="48ae9cb5-e8cd-4e79-bdb9-e00f0649f151"/>
    <xsd:import namespace="e9ea4b1a-2ae2-4cd0-a40f-b48718b02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e9cb5-e8cd-4e79-bdb9-e00f0649f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48a1d7-d298-458c-a194-b0635299f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a4b1a-2ae2-4cd0-a40f-b48718b02b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c72af-b4ce-4ba8-b32f-1616fa53f64a}" ma:internalName="TaxCatchAll" ma:showField="CatchAllData" ma:web="e9ea4b1a-2ae2-4cd0-a40f-b48718b02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53327-D926-4CCB-9F2B-B507E65C1B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4AF7D6-9F0D-44A9-8CE1-93C20B6A0753}">
  <ds:schemaRefs>
    <ds:schemaRef ds:uri="http://schemas.microsoft.com/office/2006/metadata/properties"/>
    <ds:schemaRef ds:uri="http://schemas.microsoft.com/office/infopath/2007/PartnerControls"/>
    <ds:schemaRef ds:uri="e9ea4b1a-2ae2-4cd0-a40f-b48718b02b09"/>
    <ds:schemaRef ds:uri="48ae9cb5-e8cd-4e79-bdb9-e00f0649f151"/>
  </ds:schemaRefs>
</ds:datastoreItem>
</file>

<file path=customXml/itemProps3.xml><?xml version="1.0" encoding="utf-8"?>
<ds:datastoreItem xmlns:ds="http://schemas.openxmlformats.org/officeDocument/2006/customXml" ds:itemID="{10A845AD-3DF0-48A2-8A25-1163467A5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e9cb5-e8cd-4e79-bdb9-e00f0649f151"/>
    <ds:schemaRef ds:uri="e9ea4b1a-2ae2-4cd0-a40f-b48718b02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St.%20Wenceslaus%20Info%20Document</Template>
  <TotalTime>28</TotalTime>
  <Pages>1</Pages>
  <Words>305</Words>
  <Characters>1411</Characters>
  <Application>Microsoft Office Word</Application>
  <DocSecurity>0</DocSecurity>
  <Lines>70</Lines>
  <Paragraphs>68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Udell</dc:creator>
  <cp:keywords/>
  <dc:description/>
  <cp:lastModifiedBy>Ian Udell</cp:lastModifiedBy>
  <cp:revision>45</cp:revision>
  <dcterms:created xsi:type="dcterms:W3CDTF">2025-07-23T17:24:00Z</dcterms:created>
  <dcterms:modified xsi:type="dcterms:W3CDTF">2026-06-04T16:09:00Z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0x01010097B66F11EE6D464D95DC6A6DF4428EA9</vt:lpwstr>
  </property>
  <property fmtid="{D5CDD505-2E9C-101B-9397-08002B2CF9AE}" pid="3" name="Order">
    <vt:r8>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